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FA4D6" w14:textId="31568749" w:rsidR="00CE172B" w:rsidRDefault="007F414E" w:rsidP="00C95E19">
      <w:pPr>
        <w:rPr>
          <w:rFonts w:cs="Arial"/>
          <w:b/>
          <w:bCs/>
          <w:color w:val="0099B9"/>
          <w:sz w:val="32"/>
          <w:szCs w:val="32"/>
        </w:rPr>
      </w:pPr>
      <w:bookmarkStart w:id="0" w:name="_Toc135651462"/>
      <w:r>
        <w:rPr>
          <w:rFonts w:cs="Arial"/>
          <w:b/>
          <w:bCs/>
          <w:color w:val="0099B9"/>
          <w:sz w:val="32"/>
          <w:szCs w:val="32"/>
        </w:rPr>
        <w:t xml:space="preserve">Algemene </w:t>
      </w:r>
      <w:r w:rsidR="00CE172B" w:rsidRPr="000E7CE5">
        <w:rPr>
          <w:rFonts w:cs="Arial"/>
          <w:b/>
          <w:bCs/>
          <w:color w:val="0099B9"/>
          <w:sz w:val="32"/>
          <w:szCs w:val="32"/>
        </w:rPr>
        <w:t>voorwaarden</w:t>
      </w:r>
      <w:bookmarkEnd w:id="0"/>
    </w:p>
    <w:p w14:paraId="59B372EB" w14:textId="77777777" w:rsidR="007F414E" w:rsidRDefault="007F414E" w:rsidP="007F414E"/>
    <w:p w14:paraId="544C7EA8" w14:textId="77777777" w:rsidR="007F414E" w:rsidRPr="00500AFD" w:rsidRDefault="007F414E" w:rsidP="007F414E">
      <w:pPr>
        <w:rPr>
          <w:b/>
          <w:bCs/>
          <w:color w:val="636466"/>
          <w:sz w:val="16"/>
          <w:szCs w:val="16"/>
        </w:rPr>
      </w:pPr>
      <w:r w:rsidRPr="00500AFD">
        <w:rPr>
          <w:b/>
          <w:bCs/>
          <w:color w:val="636466"/>
          <w:sz w:val="16"/>
          <w:szCs w:val="16"/>
        </w:rPr>
        <w:t xml:space="preserve">Geldigheidsduur aanbieding  </w:t>
      </w:r>
    </w:p>
    <w:p w14:paraId="15A3D258" w14:textId="77777777" w:rsidR="007F414E" w:rsidRDefault="007F414E" w:rsidP="007F414E">
      <w:pPr>
        <w:rPr>
          <w:sz w:val="16"/>
          <w:szCs w:val="16"/>
        </w:rPr>
      </w:pPr>
      <w:r w:rsidRPr="00500AFD">
        <w:rPr>
          <w:sz w:val="16"/>
          <w:szCs w:val="16"/>
        </w:rPr>
        <w:t>30 dagen na dagtekening</w:t>
      </w:r>
    </w:p>
    <w:p w14:paraId="48C92F3E" w14:textId="77777777" w:rsidR="007F414E" w:rsidRDefault="007F414E" w:rsidP="007F414E">
      <w:pPr>
        <w:rPr>
          <w:sz w:val="16"/>
          <w:szCs w:val="16"/>
        </w:rPr>
      </w:pPr>
    </w:p>
    <w:p w14:paraId="69263CFB" w14:textId="77777777" w:rsidR="007F414E" w:rsidRDefault="007F414E" w:rsidP="007F414E">
      <w:pPr>
        <w:rPr>
          <w:sz w:val="16"/>
          <w:szCs w:val="16"/>
        </w:rPr>
      </w:pPr>
      <w:r w:rsidRPr="00500AFD">
        <w:rPr>
          <w:b/>
          <w:bCs/>
          <w:color w:val="636466"/>
          <w:sz w:val="16"/>
          <w:szCs w:val="16"/>
        </w:rPr>
        <w:t>Prijs</w:t>
      </w:r>
    </w:p>
    <w:p w14:paraId="7AFE52C1" w14:textId="77777777" w:rsidR="007F414E" w:rsidRDefault="007F414E" w:rsidP="007F414E">
      <w:pPr>
        <w:rPr>
          <w:sz w:val="16"/>
        </w:rPr>
      </w:pPr>
      <w:r>
        <w:rPr>
          <w:sz w:val="16"/>
        </w:rPr>
        <w:t>De genoemde prijs is voor franco levering, exclusief btw, uitgaande van ononderbroken montage tijdens</w:t>
      </w:r>
    </w:p>
    <w:p w14:paraId="09B9B3B2" w14:textId="77777777" w:rsidR="007F414E" w:rsidRDefault="007F414E" w:rsidP="007F414E">
      <w:pPr>
        <w:rPr>
          <w:sz w:val="16"/>
        </w:rPr>
      </w:pPr>
      <w:r>
        <w:rPr>
          <w:sz w:val="16"/>
        </w:rPr>
        <w:t>kantooruren of anders vooraf overeengekomen. Wijzigingen aan de installatie na dagtekening van de aanbieding kunnen prijsconsequenties tot gevolg hebben. De prijs is onder voorbehoud van prijsaanpassingen ten gevolge van valutakoerswijzigingen.</w:t>
      </w:r>
    </w:p>
    <w:p w14:paraId="342F77A0" w14:textId="77777777" w:rsidR="007F414E" w:rsidRDefault="007F414E" w:rsidP="007F414E">
      <w:pPr>
        <w:ind w:left="714" w:hanging="357"/>
        <w:rPr>
          <w:sz w:val="16"/>
        </w:rPr>
      </w:pPr>
    </w:p>
    <w:p w14:paraId="1C0D054D" w14:textId="77777777" w:rsidR="007F414E" w:rsidRPr="00D8021D" w:rsidRDefault="007F414E" w:rsidP="007F414E">
      <w:pPr>
        <w:rPr>
          <w:b/>
          <w:bCs/>
          <w:color w:val="636466"/>
          <w:sz w:val="16"/>
          <w:szCs w:val="16"/>
        </w:rPr>
      </w:pPr>
      <w:r w:rsidRPr="00D8021D">
        <w:rPr>
          <w:b/>
          <w:bCs/>
          <w:color w:val="636466"/>
          <w:sz w:val="16"/>
          <w:szCs w:val="16"/>
        </w:rPr>
        <w:t>Garantie</w:t>
      </w:r>
    </w:p>
    <w:p w14:paraId="3A911C16" w14:textId="77777777" w:rsidR="007F414E" w:rsidRDefault="007F414E" w:rsidP="007F414E">
      <w:pPr>
        <w:rPr>
          <w:sz w:val="16"/>
        </w:rPr>
      </w:pPr>
      <w:r>
        <w:rPr>
          <w:sz w:val="16"/>
        </w:rPr>
        <w:t>Na beëindiging van de werkzaamheden en/of inbedrijfstelling van de installatie geldt een garantietermijn van 6</w:t>
      </w:r>
    </w:p>
    <w:p w14:paraId="6BEF4BE9" w14:textId="77777777" w:rsidR="007F414E" w:rsidRDefault="007F414E" w:rsidP="007F414E">
      <w:pPr>
        <w:rPr>
          <w:sz w:val="16"/>
        </w:rPr>
      </w:pPr>
      <w:r>
        <w:rPr>
          <w:sz w:val="16"/>
        </w:rPr>
        <w:t xml:space="preserve">maanden. Indien binnen de garantietermijn door derden werkzaamheden worden uitgevoerd aan de installatie, </w:t>
      </w:r>
    </w:p>
    <w:p w14:paraId="56401444" w14:textId="77777777" w:rsidR="007F414E" w:rsidRDefault="007F414E" w:rsidP="007F414E">
      <w:pPr>
        <w:rPr>
          <w:sz w:val="16"/>
        </w:rPr>
      </w:pPr>
      <w:r>
        <w:rPr>
          <w:sz w:val="16"/>
        </w:rPr>
        <w:t xml:space="preserve">vervalt de garantie voor dat gedeelte van de installatie en zullen wij ook geen verantwoording accepteren voor het niet goed functioneren van de installatie. Voor goederen die van derden betrokken zijn, zoals lichtbronnen, </w:t>
      </w:r>
    </w:p>
    <w:p w14:paraId="735660D2" w14:textId="77777777" w:rsidR="007F414E" w:rsidRDefault="007F414E" w:rsidP="007F414E">
      <w:pPr>
        <w:rPr>
          <w:sz w:val="16"/>
        </w:rPr>
      </w:pPr>
      <w:r>
        <w:rPr>
          <w:sz w:val="16"/>
        </w:rPr>
        <w:t>apparatuur en koelmachines gelden de garantievoorwaarden van de desbetreffende fabrikant. Buiten enige vorm van garantie vallen de kosten ontstaan door:</w:t>
      </w:r>
    </w:p>
    <w:p w14:paraId="53CD5C9D" w14:textId="77777777" w:rsidR="007F414E" w:rsidRPr="00D8021D" w:rsidRDefault="007F414E" w:rsidP="009869AB">
      <w:pPr>
        <w:pStyle w:val="Lijstalinea"/>
        <w:numPr>
          <w:ilvl w:val="0"/>
          <w:numId w:val="5"/>
        </w:numPr>
        <w:spacing w:line="240" w:lineRule="auto"/>
        <w:ind w:left="426" w:hanging="283"/>
        <w:rPr>
          <w:sz w:val="16"/>
        </w:rPr>
      </w:pPr>
      <w:r w:rsidRPr="00D8021D">
        <w:rPr>
          <w:sz w:val="16"/>
        </w:rPr>
        <w:t>Onoordeelkundig gebruik</w:t>
      </w:r>
    </w:p>
    <w:p w14:paraId="0866C47C" w14:textId="77777777" w:rsidR="007F414E" w:rsidRPr="00D8021D" w:rsidRDefault="007F414E" w:rsidP="009869AB">
      <w:pPr>
        <w:pStyle w:val="Lijstalinea"/>
        <w:numPr>
          <w:ilvl w:val="0"/>
          <w:numId w:val="5"/>
        </w:numPr>
        <w:spacing w:line="240" w:lineRule="auto"/>
        <w:ind w:left="426" w:hanging="283"/>
        <w:rPr>
          <w:sz w:val="16"/>
        </w:rPr>
      </w:pPr>
      <w:r w:rsidRPr="00D8021D">
        <w:rPr>
          <w:sz w:val="16"/>
        </w:rPr>
        <w:t>Schade door derden toegebracht aan de installatie</w:t>
      </w:r>
    </w:p>
    <w:p w14:paraId="698C8D87" w14:textId="77777777" w:rsidR="007F414E" w:rsidRPr="00D8021D" w:rsidRDefault="007F414E" w:rsidP="009869AB">
      <w:pPr>
        <w:pStyle w:val="Lijstalinea"/>
        <w:numPr>
          <w:ilvl w:val="0"/>
          <w:numId w:val="5"/>
        </w:numPr>
        <w:spacing w:line="240" w:lineRule="auto"/>
        <w:ind w:left="426" w:hanging="283"/>
        <w:rPr>
          <w:sz w:val="16"/>
          <w:szCs w:val="16"/>
        </w:rPr>
      </w:pPr>
      <w:r w:rsidRPr="00D8021D">
        <w:rPr>
          <w:sz w:val="16"/>
        </w:rPr>
        <w:t>Brand-, storm-, regen-, bliksem- en inbraakschade of vergelijkbare oorzaken</w:t>
      </w:r>
    </w:p>
    <w:p w14:paraId="501E74FE" w14:textId="77777777" w:rsidR="007F414E" w:rsidRPr="00D8021D" w:rsidRDefault="007F414E" w:rsidP="007F414E">
      <w:pPr>
        <w:rPr>
          <w:b/>
          <w:bCs/>
          <w:color w:val="636466"/>
          <w:sz w:val="16"/>
          <w:szCs w:val="16"/>
        </w:rPr>
      </w:pPr>
      <w:r w:rsidRPr="00D8021D">
        <w:rPr>
          <w:b/>
          <w:bCs/>
          <w:color w:val="636466"/>
          <w:sz w:val="16"/>
          <w:szCs w:val="16"/>
        </w:rPr>
        <w:t>Levering</w:t>
      </w:r>
    </w:p>
    <w:p w14:paraId="3B7B2544" w14:textId="77777777" w:rsidR="007F414E" w:rsidRDefault="007F414E" w:rsidP="007F414E">
      <w:pPr>
        <w:rPr>
          <w:sz w:val="16"/>
        </w:rPr>
      </w:pPr>
      <w:r w:rsidRPr="00D8021D">
        <w:rPr>
          <w:sz w:val="16"/>
        </w:rPr>
        <w:t xml:space="preserve">De levertijd van de genoemde werkzaamheden wordt in onze planning opgenomen na ontvangt van een </w:t>
      </w:r>
    </w:p>
    <w:p w14:paraId="7E51783E" w14:textId="77777777" w:rsidR="007F414E" w:rsidRDefault="007F414E" w:rsidP="007F414E">
      <w:pPr>
        <w:rPr>
          <w:sz w:val="16"/>
        </w:rPr>
      </w:pPr>
      <w:r w:rsidRPr="00D8021D">
        <w:rPr>
          <w:sz w:val="16"/>
        </w:rPr>
        <w:t>(schriftelijke) opdracht. Natuurlijk kunnen wijzigingen in de uitvoeringsdatum in overleg met de aan u toegewezen projectleider nader worden besproken.</w:t>
      </w:r>
    </w:p>
    <w:p w14:paraId="167EDADC" w14:textId="77777777" w:rsidR="007F414E" w:rsidRDefault="007F414E" w:rsidP="007F414E">
      <w:pPr>
        <w:ind w:left="714" w:hanging="357"/>
        <w:rPr>
          <w:sz w:val="16"/>
        </w:rPr>
      </w:pPr>
    </w:p>
    <w:p w14:paraId="1B9EF8F9" w14:textId="77777777" w:rsidR="007F414E" w:rsidRPr="00D8021D" w:rsidRDefault="007F414E" w:rsidP="007F414E">
      <w:pPr>
        <w:rPr>
          <w:b/>
          <w:bCs/>
          <w:color w:val="636466"/>
          <w:sz w:val="16"/>
          <w:szCs w:val="16"/>
        </w:rPr>
      </w:pPr>
      <w:r w:rsidRPr="00D8021D">
        <w:rPr>
          <w:b/>
          <w:bCs/>
          <w:color w:val="636466"/>
          <w:sz w:val="16"/>
          <w:szCs w:val="16"/>
        </w:rPr>
        <w:t>Prijsstijgingen materiaal</w:t>
      </w:r>
    </w:p>
    <w:p w14:paraId="3CC23423" w14:textId="77777777" w:rsidR="007F414E" w:rsidRDefault="007F414E" w:rsidP="007F414E">
      <w:pPr>
        <w:rPr>
          <w:sz w:val="16"/>
        </w:rPr>
      </w:pPr>
      <w:r>
        <w:rPr>
          <w:sz w:val="16"/>
        </w:rPr>
        <w:t>In verband met het voortdurend stijgen van de grondstofprijzen (koper, aluminium, staal en kunststoffen) zijn wij genoodzaakt deze prijsstijgingen aan u door te berekenen.</w:t>
      </w:r>
    </w:p>
    <w:p w14:paraId="0156E7BA" w14:textId="77777777" w:rsidR="007F414E" w:rsidRDefault="007F414E" w:rsidP="007F414E">
      <w:pPr>
        <w:ind w:left="714" w:hanging="357"/>
        <w:rPr>
          <w:sz w:val="16"/>
        </w:rPr>
      </w:pPr>
    </w:p>
    <w:p w14:paraId="7E048935" w14:textId="77777777" w:rsidR="007F414E" w:rsidRPr="00D8021D" w:rsidRDefault="007F414E" w:rsidP="007F414E">
      <w:pPr>
        <w:rPr>
          <w:b/>
          <w:bCs/>
          <w:color w:val="636466"/>
          <w:sz w:val="16"/>
          <w:szCs w:val="16"/>
        </w:rPr>
      </w:pPr>
      <w:r w:rsidRPr="00D8021D">
        <w:rPr>
          <w:b/>
          <w:bCs/>
          <w:color w:val="636466"/>
          <w:sz w:val="16"/>
          <w:szCs w:val="16"/>
        </w:rPr>
        <w:t>Betalingsregeling</w:t>
      </w:r>
    </w:p>
    <w:p w14:paraId="0F10B0C4" w14:textId="77777777" w:rsidR="007F414E" w:rsidRPr="00B81919" w:rsidRDefault="007F414E" w:rsidP="007F414E">
      <w:pPr>
        <w:rPr>
          <w:sz w:val="16"/>
        </w:rPr>
      </w:pPr>
      <w:r w:rsidRPr="00B81919">
        <w:rPr>
          <w:sz w:val="16"/>
        </w:rPr>
        <w:t>40% van de aanneemsom bij opdracht.</w:t>
      </w:r>
    </w:p>
    <w:p w14:paraId="0E5A0D9F" w14:textId="77777777" w:rsidR="007F414E" w:rsidRPr="00B81919" w:rsidRDefault="007F414E" w:rsidP="007F414E">
      <w:pPr>
        <w:rPr>
          <w:sz w:val="16"/>
        </w:rPr>
      </w:pPr>
      <w:r w:rsidRPr="00B81919">
        <w:rPr>
          <w:sz w:val="16"/>
        </w:rPr>
        <w:t>40% van de aanneemsom bij aanvang werkzaamheden.</w:t>
      </w:r>
    </w:p>
    <w:p w14:paraId="2FC94C01" w14:textId="77777777" w:rsidR="007F414E" w:rsidRPr="00B81919" w:rsidRDefault="007F414E" w:rsidP="007F414E">
      <w:pPr>
        <w:rPr>
          <w:sz w:val="16"/>
        </w:rPr>
      </w:pPr>
      <w:r w:rsidRPr="00B81919">
        <w:rPr>
          <w:sz w:val="16"/>
        </w:rPr>
        <w:t>20% van de aanneemsom bij oplevering en/of inbedrijfstelling van de installatie.</w:t>
      </w:r>
    </w:p>
    <w:p w14:paraId="58758187" w14:textId="77777777" w:rsidR="007F414E" w:rsidRDefault="007F414E" w:rsidP="007F414E">
      <w:pPr>
        <w:pStyle w:val="Koptekst"/>
        <w:ind w:left="714" w:hanging="357"/>
        <w:rPr>
          <w:rFonts w:cs="Calibri"/>
          <w:sz w:val="16"/>
          <w:szCs w:val="16"/>
        </w:rPr>
      </w:pPr>
    </w:p>
    <w:p w14:paraId="2EF6F69B" w14:textId="77777777" w:rsidR="007F414E" w:rsidRPr="00B81919" w:rsidRDefault="007F414E" w:rsidP="007F414E">
      <w:pPr>
        <w:rPr>
          <w:sz w:val="16"/>
        </w:rPr>
      </w:pPr>
      <w:r w:rsidRPr="00B81919">
        <w:rPr>
          <w:sz w:val="16"/>
        </w:rPr>
        <w:t>Indien de opdrachtgever de werkzaamheden uitstelt, na de overeengekomen aanvangsdatum, dan is de</w:t>
      </w:r>
    </w:p>
    <w:p w14:paraId="535F54A0" w14:textId="77777777" w:rsidR="007F414E" w:rsidRPr="00B81919" w:rsidRDefault="007F414E" w:rsidP="007F414E">
      <w:pPr>
        <w:rPr>
          <w:sz w:val="16"/>
        </w:rPr>
      </w:pPr>
      <w:r w:rsidRPr="00B81919">
        <w:rPr>
          <w:sz w:val="16"/>
        </w:rPr>
        <w:t>opdrachtgever gehouden aan de betalingsregeling.</w:t>
      </w:r>
    </w:p>
    <w:p w14:paraId="0B3E606F" w14:textId="77777777" w:rsidR="007F414E" w:rsidRDefault="007F414E" w:rsidP="007F414E">
      <w:pPr>
        <w:rPr>
          <w:sz w:val="16"/>
        </w:rPr>
      </w:pPr>
    </w:p>
    <w:p w14:paraId="730641C9" w14:textId="77777777" w:rsidR="007F414E" w:rsidRDefault="007F414E" w:rsidP="007F414E">
      <w:pPr>
        <w:rPr>
          <w:sz w:val="16"/>
        </w:rPr>
      </w:pPr>
      <w:r>
        <w:rPr>
          <w:sz w:val="16"/>
        </w:rPr>
        <w:t>Betaling binnen 30 dagen na factuurdatum.</w:t>
      </w:r>
    </w:p>
    <w:p w14:paraId="5216B674" w14:textId="77777777" w:rsidR="007F414E" w:rsidRDefault="007F414E" w:rsidP="007F414E">
      <w:pPr>
        <w:ind w:left="714" w:hanging="357"/>
        <w:rPr>
          <w:sz w:val="16"/>
        </w:rPr>
      </w:pPr>
    </w:p>
    <w:p w14:paraId="4C62527D" w14:textId="77777777" w:rsidR="007F414E" w:rsidRPr="00D8021D" w:rsidRDefault="007F414E" w:rsidP="007F414E">
      <w:pPr>
        <w:rPr>
          <w:b/>
          <w:bCs/>
          <w:color w:val="636466"/>
          <w:sz w:val="16"/>
          <w:szCs w:val="16"/>
        </w:rPr>
      </w:pPr>
      <w:r w:rsidRPr="00D8021D">
        <w:rPr>
          <w:b/>
          <w:bCs/>
          <w:color w:val="636466"/>
          <w:sz w:val="16"/>
          <w:szCs w:val="16"/>
        </w:rPr>
        <w:t>Niet tot de werkzaamheden behoren, tenzij in de aanbieding anders vermeld.</w:t>
      </w:r>
    </w:p>
    <w:p w14:paraId="730350C9" w14:textId="77777777" w:rsidR="007F414E" w:rsidRPr="005044D4" w:rsidRDefault="007F414E" w:rsidP="009869AB">
      <w:pPr>
        <w:pStyle w:val="Lijstalinea"/>
        <w:numPr>
          <w:ilvl w:val="0"/>
          <w:numId w:val="5"/>
        </w:numPr>
        <w:spacing w:line="240" w:lineRule="auto"/>
        <w:ind w:left="426" w:hanging="283"/>
        <w:rPr>
          <w:sz w:val="16"/>
        </w:rPr>
      </w:pPr>
      <w:r w:rsidRPr="005044D4">
        <w:rPr>
          <w:sz w:val="16"/>
        </w:rPr>
        <w:t>Hak- en breekwerkzaamheden.</w:t>
      </w:r>
    </w:p>
    <w:p w14:paraId="613F24E1" w14:textId="77777777" w:rsidR="007F414E" w:rsidRPr="005044D4" w:rsidRDefault="007F414E" w:rsidP="009869AB">
      <w:pPr>
        <w:pStyle w:val="Lijstalinea"/>
        <w:numPr>
          <w:ilvl w:val="0"/>
          <w:numId w:val="5"/>
        </w:numPr>
        <w:spacing w:line="240" w:lineRule="auto"/>
        <w:ind w:left="426" w:hanging="283"/>
        <w:rPr>
          <w:sz w:val="16"/>
        </w:rPr>
      </w:pPr>
      <w:r w:rsidRPr="005044D4">
        <w:rPr>
          <w:sz w:val="16"/>
        </w:rPr>
        <w:t>Timmer-, schilder-, graaf-, herstel- en freeswerkzaamheden.</w:t>
      </w:r>
    </w:p>
    <w:p w14:paraId="4E76C14D" w14:textId="77777777" w:rsidR="007F414E" w:rsidRPr="005044D4" w:rsidRDefault="007F414E" w:rsidP="009869AB">
      <w:pPr>
        <w:pStyle w:val="Lijstalinea"/>
        <w:numPr>
          <w:ilvl w:val="0"/>
          <w:numId w:val="5"/>
        </w:numPr>
        <w:spacing w:line="240" w:lineRule="auto"/>
        <w:ind w:left="426" w:hanging="283"/>
        <w:rPr>
          <w:sz w:val="16"/>
        </w:rPr>
      </w:pPr>
      <w:r w:rsidRPr="005044D4">
        <w:rPr>
          <w:sz w:val="16"/>
        </w:rPr>
        <w:t>Betonboringen.</w:t>
      </w:r>
    </w:p>
    <w:p w14:paraId="3CE28096" w14:textId="77777777" w:rsidR="007F414E" w:rsidRPr="005044D4" w:rsidRDefault="007F414E" w:rsidP="009869AB">
      <w:pPr>
        <w:pStyle w:val="Lijstalinea"/>
        <w:numPr>
          <w:ilvl w:val="0"/>
          <w:numId w:val="5"/>
        </w:numPr>
        <w:spacing w:line="240" w:lineRule="auto"/>
        <w:ind w:left="426" w:hanging="283"/>
        <w:rPr>
          <w:sz w:val="16"/>
        </w:rPr>
      </w:pPr>
      <w:r w:rsidRPr="005044D4">
        <w:rPr>
          <w:sz w:val="16"/>
        </w:rPr>
        <w:t>Het brandwerend afdichten van sparingen en/of doorvoeringen.</w:t>
      </w:r>
    </w:p>
    <w:p w14:paraId="586BDD9F" w14:textId="77777777" w:rsidR="007F414E" w:rsidRPr="005044D4" w:rsidRDefault="007F414E" w:rsidP="009869AB">
      <w:pPr>
        <w:pStyle w:val="Lijstalinea"/>
        <w:numPr>
          <w:ilvl w:val="0"/>
          <w:numId w:val="5"/>
        </w:numPr>
        <w:spacing w:line="240" w:lineRule="auto"/>
        <w:ind w:left="426" w:hanging="283"/>
        <w:rPr>
          <w:sz w:val="16"/>
        </w:rPr>
      </w:pPr>
      <w:r w:rsidRPr="005044D4">
        <w:rPr>
          <w:sz w:val="16"/>
        </w:rPr>
        <w:t>Het afvoeren van afval waaronder verpakkingsmateriaal.</w:t>
      </w:r>
    </w:p>
    <w:p w14:paraId="3D220284" w14:textId="77777777" w:rsidR="007F414E" w:rsidRPr="005044D4" w:rsidRDefault="007F414E" w:rsidP="009869AB">
      <w:pPr>
        <w:pStyle w:val="Lijstalinea"/>
        <w:numPr>
          <w:ilvl w:val="0"/>
          <w:numId w:val="5"/>
        </w:numPr>
        <w:spacing w:line="240" w:lineRule="auto"/>
        <w:ind w:left="426" w:hanging="283"/>
        <w:rPr>
          <w:sz w:val="16"/>
        </w:rPr>
      </w:pPr>
      <w:r w:rsidRPr="005044D4">
        <w:rPr>
          <w:sz w:val="16"/>
        </w:rPr>
        <w:t>Werkzaamheden aan lamellen- of systeemplafond inclusief het maken van sparingen in deze verlaagde plafonds voor inbouwspots, luchtroosters etc. inclusief het eventuele benodigde achterhout.</w:t>
      </w:r>
    </w:p>
    <w:p w14:paraId="5CC74F0E" w14:textId="77777777" w:rsidR="007F414E" w:rsidRPr="005044D4" w:rsidRDefault="007F414E" w:rsidP="007F414E">
      <w:pPr>
        <w:rPr>
          <w:b/>
          <w:bCs/>
          <w:color w:val="636466"/>
          <w:sz w:val="16"/>
          <w:szCs w:val="16"/>
        </w:rPr>
      </w:pPr>
      <w:r w:rsidRPr="005044D4">
        <w:rPr>
          <w:b/>
          <w:bCs/>
          <w:color w:val="636466"/>
          <w:sz w:val="16"/>
          <w:szCs w:val="16"/>
        </w:rPr>
        <w:t>Aanvraag infrastructuur</w:t>
      </w:r>
    </w:p>
    <w:p w14:paraId="6530A267" w14:textId="77777777" w:rsidR="007F414E" w:rsidRPr="00B81919" w:rsidRDefault="007F414E" w:rsidP="007F414E">
      <w:pPr>
        <w:rPr>
          <w:sz w:val="16"/>
        </w:rPr>
      </w:pPr>
      <w:r w:rsidRPr="00B81919">
        <w:rPr>
          <w:sz w:val="16"/>
        </w:rPr>
        <w:t xml:space="preserve">Wij verzorgen, na machtiging door afnemer, de administratieve afhandeling van de aanvraag voor eventuele </w:t>
      </w:r>
    </w:p>
    <w:p w14:paraId="15D32CDA" w14:textId="77777777" w:rsidR="007F414E" w:rsidRPr="00B81919" w:rsidRDefault="007F414E" w:rsidP="007F414E">
      <w:pPr>
        <w:rPr>
          <w:sz w:val="16"/>
        </w:rPr>
      </w:pPr>
      <w:r w:rsidRPr="00B81919">
        <w:rPr>
          <w:sz w:val="16"/>
        </w:rPr>
        <w:t xml:space="preserve">mutaties in de openbare infrastructuur van de afnemer. Wij zijn echter geen contractpartij in deze aanvraag en </w:t>
      </w:r>
    </w:p>
    <w:p w14:paraId="616C5C18" w14:textId="77777777" w:rsidR="007F414E" w:rsidRPr="00B81919" w:rsidRDefault="007F414E" w:rsidP="007F414E">
      <w:pPr>
        <w:rPr>
          <w:sz w:val="16"/>
        </w:rPr>
      </w:pPr>
      <w:r w:rsidRPr="00B81919">
        <w:rPr>
          <w:sz w:val="16"/>
        </w:rPr>
        <w:t>zullen nimmer gehouden zijn tot betaling van schadevergoeding indien door nalatigheid van een aanbieder schade ontstaat voor afnemer. De kosten die hieraan verbonden zijn, zullen bij de opdrachtgever in rekening worden gebracht.</w:t>
      </w:r>
    </w:p>
    <w:p w14:paraId="1515E7B4" w14:textId="77777777" w:rsidR="007F414E" w:rsidRDefault="007F414E" w:rsidP="007F414E">
      <w:pPr>
        <w:pStyle w:val="Koptekst"/>
        <w:ind w:left="714" w:hanging="357"/>
        <w:rPr>
          <w:rFonts w:cs="Calibri"/>
          <w:sz w:val="16"/>
          <w:szCs w:val="16"/>
        </w:rPr>
      </w:pPr>
    </w:p>
    <w:p w14:paraId="046695D9" w14:textId="77777777" w:rsidR="007F414E" w:rsidRPr="0036440B" w:rsidRDefault="007F414E" w:rsidP="007F414E">
      <w:pPr>
        <w:rPr>
          <w:rFonts w:cs="Calibri"/>
          <w:b/>
          <w:bCs/>
          <w:color w:val="808080"/>
          <w:sz w:val="16"/>
          <w:szCs w:val="16"/>
        </w:rPr>
      </w:pPr>
      <w:r w:rsidRPr="005044D4">
        <w:rPr>
          <w:b/>
          <w:bCs/>
          <w:color w:val="636466"/>
          <w:sz w:val="16"/>
          <w:szCs w:val="16"/>
        </w:rPr>
        <w:t>Wachturen</w:t>
      </w:r>
    </w:p>
    <w:p w14:paraId="6E8F54CF" w14:textId="77777777" w:rsidR="007F414E" w:rsidRPr="00B81919" w:rsidRDefault="007F414E" w:rsidP="007F414E">
      <w:pPr>
        <w:rPr>
          <w:sz w:val="16"/>
        </w:rPr>
      </w:pPr>
      <w:r w:rsidRPr="00B81919">
        <w:rPr>
          <w:sz w:val="16"/>
        </w:rPr>
        <w:t>Wachturen, die ontstaan door derden, zullen door ons verrekenbaar zijn tegen € 75,00 per uur.</w:t>
      </w:r>
    </w:p>
    <w:p w14:paraId="0BB58522" w14:textId="77777777" w:rsidR="007F414E" w:rsidRDefault="007F414E" w:rsidP="007F414E">
      <w:pPr>
        <w:pStyle w:val="Koptekst"/>
        <w:ind w:left="714" w:hanging="357"/>
        <w:rPr>
          <w:rFonts w:cs="Calibri"/>
          <w:sz w:val="16"/>
          <w:szCs w:val="16"/>
        </w:rPr>
      </w:pPr>
    </w:p>
    <w:p w14:paraId="4DC12D9C" w14:textId="77777777" w:rsidR="007F414E" w:rsidRPr="005044D4" w:rsidRDefault="007F414E" w:rsidP="007F414E">
      <w:pPr>
        <w:rPr>
          <w:b/>
          <w:bCs/>
          <w:color w:val="636466"/>
          <w:sz w:val="16"/>
          <w:szCs w:val="16"/>
        </w:rPr>
      </w:pPr>
      <w:r w:rsidRPr="005044D4">
        <w:rPr>
          <w:b/>
          <w:bCs/>
          <w:color w:val="636466"/>
          <w:sz w:val="16"/>
          <w:szCs w:val="16"/>
        </w:rPr>
        <w:t>Annulering</w:t>
      </w:r>
    </w:p>
    <w:p w14:paraId="06FFA5B9" w14:textId="77777777" w:rsidR="007F414E" w:rsidRPr="00B81919" w:rsidRDefault="007F414E" w:rsidP="007F414E">
      <w:pPr>
        <w:rPr>
          <w:sz w:val="16"/>
        </w:rPr>
      </w:pPr>
      <w:r w:rsidRPr="00B81919">
        <w:rPr>
          <w:sz w:val="16"/>
        </w:rPr>
        <w:t xml:space="preserve">Als u de opdracht na aanvaarding annuleert, bent u annuleringskosten verschuldigd. Deze bedragen minimaal </w:t>
      </w:r>
    </w:p>
    <w:p w14:paraId="18855AD7" w14:textId="77777777" w:rsidR="007F414E" w:rsidRPr="00B81919" w:rsidRDefault="007F414E" w:rsidP="007F414E">
      <w:pPr>
        <w:rPr>
          <w:sz w:val="16"/>
        </w:rPr>
      </w:pPr>
      <w:r w:rsidRPr="00B81919">
        <w:rPr>
          <w:sz w:val="16"/>
        </w:rPr>
        <w:t>15% van de aanneemsom, vermeerderd met de reeds verschuldigde termijnen.</w:t>
      </w:r>
    </w:p>
    <w:p w14:paraId="4EFA9929" w14:textId="77777777" w:rsidR="007F414E" w:rsidRDefault="007F414E" w:rsidP="007F414E">
      <w:pPr>
        <w:rPr>
          <w:rFonts w:cs="Calibri"/>
          <w:sz w:val="16"/>
          <w:szCs w:val="16"/>
        </w:rPr>
      </w:pPr>
    </w:p>
    <w:p w14:paraId="7ED2966D" w14:textId="77777777" w:rsidR="007F414E" w:rsidRDefault="007F414E" w:rsidP="007F414E">
      <w:pPr>
        <w:rPr>
          <w:rFonts w:cs="Calibri"/>
          <w:sz w:val="16"/>
          <w:szCs w:val="16"/>
        </w:rPr>
      </w:pPr>
      <w:r w:rsidRPr="005044D4">
        <w:rPr>
          <w:b/>
          <w:bCs/>
          <w:color w:val="636466"/>
          <w:sz w:val="16"/>
          <w:szCs w:val="16"/>
        </w:rPr>
        <w:t>Arbowetgeving</w:t>
      </w:r>
    </w:p>
    <w:p w14:paraId="6FE1E04F" w14:textId="77777777" w:rsidR="006532D3" w:rsidRDefault="007F414E" w:rsidP="007F414E">
      <w:pPr>
        <w:rPr>
          <w:sz w:val="16"/>
        </w:rPr>
      </w:pPr>
      <w:r w:rsidRPr="00B81919">
        <w:rPr>
          <w:sz w:val="16"/>
        </w:rPr>
        <w:t xml:space="preserve">Wij gaan ervan uit dat de werklocatie van de opdrachtgever voldoet aan de Arbowetgeving. </w:t>
      </w:r>
    </w:p>
    <w:p w14:paraId="47673BB2" w14:textId="77777777" w:rsidR="006532D3" w:rsidRDefault="006532D3">
      <w:pPr>
        <w:tabs>
          <w:tab w:val="clear" w:pos="709"/>
          <w:tab w:val="clear" w:pos="1418"/>
          <w:tab w:val="clear" w:pos="7371"/>
          <w:tab w:val="clear" w:pos="8505"/>
        </w:tabs>
        <w:jc w:val="left"/>
        <w:rPr>
          <w:sz w:val="16"/>
        </w:rPr>
      </w:pPr>
      <w:r>
        <w:rPr>
          <w:sz w:val="16"/>
        </w:rPr>
        <w:br w:type="page"/>
      </w:r>
    </w:p>
    <w:p w14:paraId="33D53CFB" w14:textId="77777777" w:rsidR="007F414E" w:rsidRPr="00B81919" w:rsidRDefault="007F414E" w:rsidP="007F414E">
      <w:pPr>
        <w:rPr>
          <w:sz w:val="16"/>
        </w:rPr>
      </w:pPr>
      <w:bookmarkStart w:id="1" w:name="_Hlk206761863"/>
      <w:r w:rsidRPr="00B81919">
        <w:rPr>
          <w:sz w:val="16"/>
        </w:rPr>
        <w:lastRenderedPageBreak/>
        <w:t xml:space="preserve">De opdrachtgever is aansprakelijk voor de directe en indirecte gevolgen van ongevallen van de door ons te werk gestelde medewerkers (hetzij van onszelf, hetzij door ons ingeleende medewerkers), indien deze worden </w:t>
      </w:r>
    </w:p>
    <w:p w14:paraId="16913A1C" w14:textId="77777777" w:rsidR="007F414E" w:rsidRPr="00B81919" w:rsidRDefault="007F414E" w:rsidP="007F414E">
      <w:pPr>
        <w:rPr>
          <w:sz w:val="16"/>
        </w:rPr>
      </w:pPr>
      <w:r w:rsidRPr="00B81919">
        <w:rPr>
          <w:sz w:val="16"/>
        </w:rPr>
        <w:t>veroorzaakt door (omgevings)factoren binnen het bedrijf van de opdrachtgever welke niet aan de Arbowet, of de daaraan onderliggende besluiten of regelingen, voldoen.</w:t>
      </w:r>
    </w:p>
    <w:p w14:paraId="5C6EFE3D" w14:textId="77777777" w:rsidR="007F414E" w:rsidRPr="00B81919" w:rsidRDefault="007F414E" w:rsidP="007F414E">
      <w:pPr>
        <w:rPr>
          <w:sz w:val="16"/>
        </w:rPr>
      </w:pPr>
    </w:p>
    <w:p w14:paraId="291C6199" w14:textId="77777777" w:rsidR="007F414E" w:rsidRPr="00B81919" w:rsidRDefault="007F414E" w:rsidP="007F414E">
      <w:pPr>
        <w:rPr>
          <w:sz w:val="16"/>
        </w:rPr>
      </w:pPr>
      <w:r w:rsidRPr="00B81919">
        <w:rPr>
          <w:sz w:val="16"/>
        </w:rPr>
        <w:t xml:space="preserve">Indien er bij de opdrachtgever specifieke veiligheidsvoorschriften van toepassing zijn, gaan wij ervan uit dat wij </w:t>
      </w:r>
    </w:p>
    <w:p w14:paraId="40D8F297" w14:textId="77777777" w:rsidR="007F414E" w:rsidRPr="00B81919" w:rsidRDefault="007F414E" w:rsidP="007F414E">
      <w:pPr>
        <w:rPr>
          <w:sz w:val="16"/>
        </w:rPr>
      </w:pPr>
      <w:r w:rsidRPr="00B81919">
        <w:rPr>
          <w:sz w:val="16"/>
        </w:rPr>
        <w:t>hiervan tijdig en schriftelijk op de hoogte worden gesteld.</w:t>
      </w:r>
    </w:p>
    <w:p w14:paraId="5DDF53AF" w14:textId="77777777" w:rsidR="007F414E" w:rsidRDefault="007F414E" w:rsidP="007F414E">
      <w:pPr>
        <w:pStyle w:val="Koptekst"/>
        <w:ind w:left="714" w:hanging="357"/>
        <w:rPr>
          <w:rFonts w:cs="Calibri"/>
          <w:sz w:val="16"/>
          <w:szCs w:val="16"/>
        </w:rPr>
      </w:pPr>
    </w:p>
    <w:p w14:paraId="5B9A4FB1" w14:textId="77777777" w:rsidR="007F414E" w:rsidRDefault="007F414E" w:rsidP="007F414E">
      <w:pPr>
        <w:rPr>
          <w:rFonts w:cs="Calibri"/>
          <w:sz w:val="16"/>
          <w:szCs w:val="16"/>
        </w:rPr>
      </w:pPr>
      <w:r w:rsidRPr="005044D4">
        <w:rPr>
          <w:b/>
          <w:bCs/>
          <w:color w:val="636466"/>
          <w:sz w:val="16"/>
          <w:szCs w:val="16"/>
        </w:rPr>
        <w:t>Privacy</w:t>
      </w:r>
    </w:p>
    <w:p w14:paraId="49F02173" w14:textId="77777777" w:rsidR="007F414E" w:rsidRPr="00B81919" w:rsidRDefault="007F414E" w:rsidP="007F414E">
      <w:pPr>
        <w:rPr>
          <w:sz w:val="16"/>
        </w:rPr>
      </w:pPr>
      <w:r w:rsidRPr="00B81919">
        <w:rPr>
          <w:sz w:val="16"/>
        </w:rPr>
        <w:t>Bij het verstrekken van de opdracht geeft u akkoord voor het verwerken en gebruiken van eventueel aanvullende contactgegevens die u, ten behoeve van het uitvoeren van de opdracht, aan ons verstrekt. Wij behandelen dit conform de AVG-wetgeving.</w:t>
      </w:r>
    </w:p>
    <w:p w14:paraId="1C40250D" w14:textId="77777777" w:rsidR="007F414E" w:rsidRDefault="007F414E" w:rsidP="007F414E"/>
    <w:p w14:paraId="63DA2941" w14:textId="77777777" w:rsidR="007F414E" w:rsidRPr="00236B4B" w:rsidRDefault="007F414E" w:rsidP="007F414E">
      <w:pPr>
        <w:rPr>
          <w:b/>
          <w:bCs/>
          <w:color w:val="636466"/>
          <w:sz w:val="16"/>
          <w:szCs w:val="16"/>
        </w:rPr>
      </w:pPr>
      <w:r w:rsidRPr="00236B4B">
        <w:rPr>
          <w:b/>
          <w:bCs/>
          <w:color w:val="636466"/>
          <w:sz w:val="16"/>
          <w:szCs w:val="16"/>
        </w:rPr>
        <w:t>Overmacht en pandemieën</w:t>
      </w:r>
    </w:p>
    <w:p w14:paraId="436D9208" w14:textId="77777777" w:rsidR="007F414E" w:rsidRPr="00B81919" w:rsidRDefault="007F414E" w:rsidP="007F414E">
      <w:pPr>
        <w:rPr>
          <w:sz w:val="16"/>
        </w:rPr>
      </w:pPr>
      <w:r w:rsidRPr="00B81919">
        <w:rPr>
          <w:sz w:val="16"/>
        </w:rPr>
        <w:t>Definitie van overmacht</w:t>
      </w:r>
    </w:p>
    <w:p w14:paraId="5D881A91" w14:textId="0963FF3D" w:rsidR="007F414E" w:rsidRPr="00B81919" w:rsidRDefault="007F414E" w:rsidP="007F414E">
      <w:pPr>
        <w:rPr>
          <w:sz w:val="16"/>
        </w:rPr>
      </w:pPr>
      <w:r w:rsidRPr="00B81919">
        <w:rPr>
          <w:sz w:val="16"/>
        </w:rPr>
        <w:t xml:space="preserve">Onder overmacht wordt verstaan elke omstandigheid buiten de wil en het toedoen van de </w:t>
      </w:r>
      <w:r w:rsidR="004715A7">
        <w:rPr>
          <w:sz w:val="16"/>
        </w:rPr>
        <w:t>o</w:t>
      </w:r>
      <w:r w:rsidRPr="00B81919">
        <w:rPr>
          <w:sz w:val="16"/>
        </w:rPr>
        <w:t xml:space="preserve">pdrachtnemer, die de nakoming van de overeenkomst tijdelijk of blijvend verhindert. Hieronder vallen, maar zijn niet beperkt tot, </w:t>
      </w:r>
    </w:p>
    <w:p w14:paraId="49700876" w14:textId="77777777" w:rsidR="007F414E" w:rsidRPr="00B81919" w:rsidRDefault="007F414E" w:rsidP="007F414E">
      <w:pPr>
        <w:rPr>
          <w:sz w:val="16"/>
        </w:rPr>
      </w:pPr>
      <w:r w:rsidRPr="00B81919">
        <w:rPr>
          <w:sz w:val="16"/>
        </w:rPr>
        <w:t>natuurrampen, (gewapende) conflicten, pandemieën, epidemieën, stakingen en overheidsmaatregelen.</w:t>
      </w:r>
    </w:p>
    <w:p w14:paraId="6A018443" w14:textId="77777777" w:rsidR="007F414E" w:rsidRPr="00B81919" w:rsidRDefault="007F414E" w:rsidP="007F414E">
      <w:pPr>
        <w:rPr>
          <w:sz w:val="16"/>
        </w:rPr>
      </w:pPr>
    </w:p>
    <w:p w14:paraId="573BDFAC" w14:textId="77777777" w:rsidR="007F414E" w:rsidRPr="00B81919" w:rsidRDefault="007F414E" w:rsidP="007F414E">
      <w:pPr>
        <w:rPr>
          <w:sz w:val="16"/>
        </w:rPr>
      </w:pPr>
      <w:r w:rsidRPr="00B81919">
        <w:rPr>
          <w:sz w:val="16"/>
        </w:rPr>
        <w:t>Gevolgen van overmacht</w:t>
      </w:r>
    </w:p>
    <w:p w14:paraId="2F00A174" w14:textId="6A5444A5" w:rsidR="007F414E" w:rsidRPr="00B81919" w:rsidRDefault="007F414E" w:rsidP="007F414E">
      <w:pPr>
        <w:rPr>
          <w:sz w:val="16"/>
        </w:rPr>
      </w:pPr>
      <w:r w:rsidRPr="00B81919">
        <w:rPr>
          <w:sz w:val="16"/>
        </w:rPr>
        <w:t xml:space="preserve">In geval van overmacht is de </w:t>
      </w:r>
      <w:r w:rsidR="00B90968">
        <w:rPr>
          <w:sz w:val="16"/>
        </w:rPr>
        <w:t>o</w:t>
      </w:r>
      <w:r w:rsidRPr="00B81919">
        <w:rPr>
          <w:sz w:val="16"/>
        </w:rPr>
        <w:t>pd</w:t>
      </w:r>
      <w:r w:rsidR="004715A7">
        <w:rPr>
          <w:sz w:val="16"/>
        </w:rPr>
        <w:t>r</w:t>
      </w:r>
      <w:r w:rsidRPr="00B81919">
        <w:rPr>
          <w:sz w:val="16"/>
        </w:rPr>
        <w:t xml:space="preserve">achtnemer niet gehouden tot nakoming van enige verplichting uit de </w:t>
      </w:r>
    </w:p>
    <w:p w14:paraId="463E9C0F" w14:textId="0622B8BC" w:rsidR="007F414E" w:rsidRPr="00B81919" w:rsidRDefault="007F414E" w:rsidP="007F414E">
      <w:pPr>
        <w:rPr>
          <w:sz w:val="16"/>
        </w:rPr>
      </w:pPr>
      <w:r w:rsidRPr="00B81919">
        <w:rPr>
          <w:sz w:val="16"/>
        </w:rPr>
        <w:t xml:space="preserve">overeenkomst zolang de overmacht voortduurt. De </w:t>
      </w:r>
      <w:r w:rsidR="004715A7">
        <w:rPr>
          <w:sz w:val="16"/>
        </w:rPr>
        <w:t>o</w:t>
      </w:r>
      <w:r w:rsidRPr="00B81919">
        <w:rPr>
          <w:sz w:val="16"/>
        </w:rPr>
        <w:t xml:space="preserve">pdrachtnemer zal de </w:t>
      </w:r>
      <w:r w:rsidR="004715A7">
        <w:rPr>
          <w:sz w:val="16"/>
        </w:rPr>
        <w:t>o</w:t>
      </w:r>
      <w:r w:rsidRPr="00B81919">
        <w:rPr>
          <w:sz w:val="16"/>
        </w:rPr>
        <w:t xml:space="preserve">pdrachtgever zo spoedig mogelijk </w:t>
      </w:r>
    </w:p>
    <w:p w14:paraId="6AF5B8C6" w14:textId="77777777" w:rsidR="007F414E" w:rsidRPr="00B81919" w:rsidRDefault="007F414E" w:rsidP="007F414E">
      <w:pPr>
        <w:rPr>
          <w:sz w:val="16"/>
        </w:rPr>
      </w:pPr>
      <w:r w:rsidRPr="00B81919">
        <w:rPr>
          <w:sz w:val="16"/>
        </w:rPr>
        <w:t>schriftelijk informeren over de situatie van overmacht en de verwachte duur hiervan.</w:t>
      </w:r>
    </w:p>
    <w:p w14:paraId="6FBE6F26" w14:textId="77777777" w:rsidR="007F414E" w:rsidRPr="00B81919" w:rsidRDefault="007F414E" w:rsidP="007F414E">
      <w:pPr>
        <w:rPr>
          <w:sz w:val="16"/>
        </w:rPr>
      </w:pPr>
    </w:p>
    <w:p w14:paraId="77BB024E" w14:textId="77777777" w:rsidR="007F414E" w:rsidRPr="00B81919" w:rsidRDefault="007F414E" w:rsidP="007F414E">
      <w:pPr>
        <w:rPr>
          <w:sz w:val="16"/>
        </w:rPr>
      </w:pPr>
      <w:r w:rsidRPr="00B81919">
        <w:rPr>
          <w:sz w:val="16"/>
        </w:rPr>
        <w:t>Pandemie-uitbraak</w:t>
      </w:r>
    </w:p>
    <w:p w14:paraId="5C547421" w14:textId="4443A398" w:rsidR="007F414E" w:rsidRPr="00B81919" w:rsidRDefault="007F414E" w:rsidP="007F414E">
      <w:pPr>
        <w:rPr>
          <w:sz w:val="16"/>
        </w:rPr>
      </w:pPr>
      <w:r w:rsidRPr="00B81919">
        <w:rPr>
          <w:sz w:val="16"/>
        </w:rPr>
        <w:t xml:space="preserve">Specifiek in het geval van een pandemie-uitbraak, zoals COVID-19, kan de </w:t>
      </w:r>
      <w:r w:rsidR="004715A7">
        <w:rPr>
          <w:sz w:val="16"/>
        </w:rPr>
        <w:t>o</w:t>
      </w:r>
      <w:r w:rsidRPr="00B81919">
        <w:rPr>
          <w:sz w:val="16"/>
        </w:rPr>
        <w:t xml:space="preserve">pdrachtnemer besluiten om de </w:t>
      </w:r>
    </w:p>
    <w:p w14:paraId="2EF7F154" w14:textId="3DDA6EBE" w:rsidR="007F414E" w:rsidRPr="00B81919" w:rsidRDefault="007F414E" w:rsidP="007F414E">
      <w:pPr>
        <w:rPr>
          <w:sz w:val="16"/>
        </w:rPr>
      </w:pPr>
      <w:r w:rsidRPr="00B81919">
        <w:rPr>
          <w:sz w:val="16"/>
        </w:rPr>
        <w:t xml:space="preserve">werkzaamheden tijdelijk op te schorten of aan te passen, indien de veiligheid en gezondheid van werknemers en klanten in gevaar komt. De </w:t>
      </w:r>
      <w:r w:rsidR="00B90968">
        <w:rPr>
          <w:sz w:val="16"/>
        </w:rPr>
        <w:t>o</w:t>
      </w:r>
      <w:r w:rsidRPr="00B81919">
        <w:rPr>
          <w:sz w:val="16"/>
        </w:rPr>
        <w:t>pd</w:t>
      </w:r>
      <w:r w:rsidR="004715A7">
        <w:rPr>
          <w:sz w:val="16"/>
        </w:rPr>
        <w:t>r</w:t>
      </w:r>
      <w:r w:rsidRPr="00B81919">
        <w:rPr>
          <w:sz w:val="16"/>
        </w:rPr>
        <w:t>achtnemer zal zich inspannen om alternatieve oplossingen te bieden, zoals het verplaatsen van afspraken of het uitvoeren van werkzaamheden op afstand, indien mogelijk.</w:t>
      </w:r>
    </w:p>
    <w:p w14:paraId="78F1E719" w14:textId="77777777" w:rsidR="007F414E" w:rsidRPr="00B81919" w:rsidRDefault="007F414E" w:rsidP="007F414E">
      <w:pPr>
        <w:rPr>
          <w:sz w:val="16"/>
        </w:rPr>
      </w:pPr>
    </w:p>
    <w:p w14:paraId="733BA423" w14:textId="77777777" w:rsidR="007F414E" w:rsidRPr="00B81919" w:rsidRDefault="007F414E" w:rsidP="007F414E">
      <w:pPr>
        <w:rPr>
          <w:sz w:val="16"/>
        </w:rPr>
      </w:pPr>
      <w:r w:rsidRPr="00B81919">
        <w:rPr>
          <w:sz w:val="16"/>
        </w:rPr>
        <w:t>Beëindiging van de overeenkomst</w:t>
      </w:r>
    </w:p>
    <w:p w14:paraId="5214CEDF" w14:textId="77777777" w:rsidR="007F414E" w:rsidRPr="00B81919" w:rsidRDefault="007F414E" w:rsidP="007F414E">
      <w:pPr>
        <w:rPr>
          <w:sz w:val="16"/>
        </w:rPr>
      </w:pPr>
      <w:r w:rsidRPr="00B81919">
        <w:rPr>
          <w:sz w:val="16"/>
        </w:rPr>
        <w:t xml:space="preserve">Indien de situatie van overmacht langer dan drie maanden voortduurt, hebben beide partijen het recht om de </w:t>
      </w:r>
    </w:p>
    <w:p w14:paraId="03511A1B" w14:textId="77777777" w:rsidR="007F414E" w:rsidRDefault="007F414E" w:rsidP="007F414E">
      <w:pPr>
        <w:rPr>
          <w:sz w:val="16"/>
        </w:rPr>
      </w:pPr>
      <w:r w:rsidRPr="00B81919">
        <w:rPr>
          <w:sz w:val="16"/>
        </w:rPr>
        <w:t>overeenkomst schriftelijk te beëindigen, zonder dat er een verplichting tot schadevergoeding bestaat.</w:t>
      </w:r>
    </w:p>
    <w:p w14:paraId="59633029" w14:textId="77777777" w:rsidR="009F14AD" w:rsidRDefault="009F14AD" w:rsidP="007F414E">
      <w:pPr>
        <w:rPr>
          <w:sz w:val="16"/>
        </w:rPr>
      </w:pPr>
    </w:p>
    <w:p w14:paraId="4D3B7122" w14:textId="77777777" w:rsidR="009F14AD" w:rsidRPr="00643F3C" w:rsidRDefault="009F14AD" w:rsidP="009F14AD">
      <w:pPr>
        <w:rPr>
          <w:rFonts w:cs="Calibri"/>
          <w:b/>
          <w:bCs/>
          <w:color w:val="808080"/>
          <w:sz w:val="16"/>
          <w:szCs w:val="16"/>
        </w:rPr>
      </w:pPr>
      <w:r w:rsidRPr="009F14AD">
        <w:rPr>
          <w:b/>
          <w:bCs/>
          <w:color w:val="636466"/>
          <w:sz w:val="16"/>
          <w:szCs w:val="16"/>
        </w:rPr>
        <w:t>Geopolitieke overmacht en extreme marktomstandigheden</w:t>
      </w:r>
    </w:p>
    <w:p w14:paraId="7C7006D4" w14:textId="267C3197" w:rsidR="009F14AD" w:rsidRPr="009F14AD" w:rsidRDefault="009F14AD" w:rsidP="009F14AD">
      <w:pPr>
        <w:rPr>
          <w:sz w:val="16"/>
        </w:rPr>
      </w:pPr>
      <w:r w:rsidRPr="009F14AD">
        <w:rPr>
          <w:sz w:val="16"/>
        </w:rPr>
        <w:t xml:space="preserve">Onverminderd het bepaalde in Overmacht en pandemieën, wordt onder overmacht tevens verstaan: geopolitieke spanningen, oorlogshandelingen, blokkades, sancties, terreurdreiging, handelsbeperkingen, verschepings- of transportroutes die worden gesloten of beperkt, of enige andere vorm van internationale onrust, voor zover deze omstandigheden direct of indirect leiden tot schaarste aan grondstoffen, materialen en/of transportcapaciteit, of tot vertragingen in leveringen aan </w:t>
      </w:r>
      <w:r w:rsidR="004715A7">
        <w:rPr>
          <w:sz w:val="16"/>
        </w:rPr>
        <w:t>o</w:t>
      </w:r>
      <w:r w:rsidRPr="009F14AD">
        <w:rPr>
          <w:sz w:val="16"/>
        </w:rPr>
        <w:t>pdrachtgever.</w:t>
      </w:r>
    </w:p>
    <w:p w14:paraId="70C2FF47" w14:textId="77777777" w:rsidR="009F14AD" w:rsidRPr="00643F3C" w:rsidRDefault="009F14AD" w:rsidP="009F14AD">
      <w:pPr>
        <w:pStyle w:val="Koptekst"/>
        <w:rPr>
          <w:rFonts w:cs="Calibri"/>
          <w:sz w:val="16"/>
          <w:szCs w:val="16"/>
        </w:rPr>
      </w:pPr>
    </w:p>
    <w:p w14:paraId="03C84833" w14:textId="45A03317" w:rsidR="009F14AD" w:rsidRPr="009F14AD" w:rsidRDefault="009F14AD" w:rsidP="009F14AD">
      <w:pPr>
        <w:rPr>
          <w:sz w:val="16"/>
        </w:rPr>
      </w:pPr>
      <w:r w:rsidRPr="009F14AD">
        <w:rPr>
          <w:sz w:val="16"/>
        </w:rPr>
        <w:t xml:space="preserve">Indien als gevolg van dergelijke omstandigheden grondstoffen, materialen of transportmiddelen niet (tijdig) beschikbaar zijn, is </w:t>
      </w:r>
      <w:r w:rsidR="004715A7">
        <w:rPr>
          <w:sz w:val="16"/>
        </w:rPr>
        <w:t>o</w:t>
      </w:r>
      <w:r w:rsidRPr="009F14AD">
        <w:rPr>
          <w:sz w:val="16"/>
        </w:rPr>
        <w:t xml:space="preserve">pdrachtnemer niet aansprakelijk voor eventuele vertragingen in levering, verminderde leverkwaliteit of tijdelijke niet-nakoming, mits </w:t>
      </w:r>
      <w:r w:rsidR="004715A7">
        <w:rPr>
          <w:sz w:val="16"/>
        </w:rPr>
        <w:t>o</w:t>
      </w:r>
      <w:r w:rsidRPr="009F14AD">
        <w:rPr>
          <w:sz w:val="16"/>
        </w:rPr>
        <w:t xml:space="preserve">pdrachtnemer </w:t>
      </w:r>
      <w:r w:rsidR="004715A7">
        <w:rPr>
          <w:sz w:val="16"/>
        </w:rPr>
        <w:t>o</w:t>
      </w:r>
      <w:r w:rsidRPr="009F14AD">
        <w:rPr>
          <w:sz w:val="16"/>
        </w:rPr>
        <w:t>pdrachtgever hiervan onverwijld schriftelijk op de hoogte stelt met vermelding van de oorzaak en de (verwachte) duur van de vertraging.</w:t>
      </w:r>
    </w:p>
    <w:p w14:paraId="35867451" w14:textId="77777777" w:rsidR="009F14AD" w:rsidRPr="00643F3C" w:rsidRDefault="009F14AD" w:rsidP="009F14AD">
      <w:pPr>
        <w:pStyle w:val="Koptekst"/>
        <w:rPr>
          <w:rFonts w:cs="Calibri"/>
          <w:sz w:val="16"/>
          <w:szCs w:val="16"/>
        </w:rPr>
      </w:pPr>
    </w:p>
    <w:p w14:paraId="02290C37" w14:textId="27CF6770" w:rsidR="009F14AD" w:rsidRPr="009F14AD" w:rsidRDefault="009F14AD" w:rsidP="009F14AD">
      <w:pPr>
        <w:rPr>
          <w:sz w:val="16"/>
        </w:rPr>
      </w:pPr>
      <w:r w:rsidRPr="009F14AD">
        <w:rPr>
          <w:sz w:val="16"/>
        </w:rPr>
        <w:t xml:space="preserve">Indien de genoemde omstandigheden leiden tot extreme prijsstijgingen van grondstoffen, materialen, energie, transport of andere kostprijsbepalende factoren, behoudt </w:t>
      </w:r>
      <w:r w:rsidR="004715A7">
        <w:rPr>
          <w:sz w:val="16"/>
        </w:rPr>
        <w:t>o</w:t>
      </w:r>
      <w:r w:rsidRPr="009F14AD">
        <w:rPr>
          <w:sz w:val="16"/>
        </w:rPr>
        <w:t xml:space="preserve">pdrachtnemer het recht om deze aantoonbare verhogingen aan </w:t>
      </w:r>
      <w:r w:rsidR="004715A7">
        <w:rPr>
          <w:sz w:val="16"/>
        </w:rPr>
        <w:t>o</w:t>
      </w:r>
      <w:r w:rsidRPr="009F14AD">
        <w:rPr>
          <w:sz w:val="16"/>
        </w:rPr>
        <w:t xml:space="preserve">pdrachtgever door te belasten. Een prijsaanpassing vindt slechts plaats na voorafgaande schriftelijke onderbouwing door </w:t>
      </w:r>
      <w:r w:rsidR="004715A7">
        <w:rPr>
          <w:sz w:val="16"/>
        </w:rPr>
        <w:t>o</w:t>
      </w:r>
      <w:r w:rsidRPr="009F14AD">
        <w:rPr>
          <w:sz w:val="16"/>
        </w:rPr>
        <w:t xml:space="preserve">pdrachtnemer en schriftelijke acceptatie door </w:t>
      </w:r>
      <w:r w:rsidR="004715A7">
        <w:rPr>
          <w:sz w:val="16"/>
        </w:rPr>
        <w:t>o</w:t>
      </w:r>
      <w:r w:rsidRPr="009F14AD">
        <w:rPr>
          <w:sz w:val="16"/>
        </w:rPr>
        <w:t>pdrachtgever, welke acceptatie niet op onredelijke gronden zal worden onthouden.</w:t>
      </w:r>
    </w:p>
    <w:p w14:paraId="7BC643B6" w14:textId="77777777" w:rsidR="009F14AD" w:rsidRDefault="009F14AD" w:rsidP="009F14AD">
      <w:pPr>
        <w:pStyle w:val="Koptekst"/>
        <w:rPr>
          <w:rFonts w:cs="Calibri"/>
          <w:sz w:val="16"/>
          <w:szCs w:val="16"/>
        </w:rPr>
      </w:pPr>
    </w:p>
    <w:p w14:paraId="0020A3FF" w14:textId="0F2EE235" w:rsidR="009F14AD" w:rsidRPr="009F14AD" w:rsidRDefault="009F14AD" w:rsidP="009F14AD">
      <w:pPr>
        <w:rPr>
          <w:sz w:val="16"/>
        </w:rPr>
      </w:pPr>
      <w:r w:rsidRPr="009F14AD">
        <w:rPr>
          <w:sz w:val="16"/>
        </w:rPr>
        <w:t xml:space="preserve">Zodra de omstandigheden bedoeld in dit artikel zijn opgeheven, zal </w:t>
      </w:r>
      <w:r w:rsidR="004715A7">
        <w:rPr>
          <w:sz w:val="16"/>
        </w:rPr>
        <w:t>o</w:t>
      </w:r>
      <w:r w:rsidRPr="009F14AD">
        <w:rPr>
          <w:sz w:val="16"/>
        </w:rPr>
        <w:t>pdrachtnemer zijn verplichtingen zo spoedig mogelijk hervatten tegen de oorspronkelijke condities, tenzij de prijsaanpassingen op dat moment aantoonbaar nog steeds noodzakelijk zijn door blijvende markteffecten.</w:t>
      </w:r>
    </w:p>
    <w:p w14:paraId="7F401006" w14:textId="77777777" w:rsidR="007F414E" w:rsidRPr="00C02D1E" w:rsidRDefault="007F414E" w:rsidP="007F414E">
      <w:pPr>
        <w:pStyle w:val="Koptekst"/>
        <w:ind w:left="714" w:hanging="357"/>
        <w:rPr>
          <w:rFonts w:cs="Calibri"/>
          <w:sz w:val="16"/>
          <w:szCs w:val="16"/>
        </w:rPr>
      </w:pPr>
    </w:p>
    <w:p w14:paraId="57B3C4B2" w14:textId="77777777" w:rsidR="007F414E" w:rsidRPr="0036440B" w:rsidRDefault="007F414E" w:rsidP="007F414E">
      <w:pPr>
        <w:rPr>
          <w:rFonts w:cs="Calibri"/>
          <w:b/>
          <w:bCs/>
          <w:color w:val="808080"/>
          <w:sz w:val="16"/>
          <w:szCs w:val="16"/>
        </w:rPr>
      </w:pPr>
      <w:r w:rsidRPr="00236B4B">
        <w:rPr>
          <w:b/>
          <w:bCs/>
          <w:color w:val="636466"/>
          <w:sz w:val="16"/>
          <w:szCs w:val="16"/>
        </w:rPr>
        <w:t>Verkoopvoorwaarden</w:t>
      </w:r>
    </w:p>
    <w:p w14:paraId="268DB4F6" w14:textId="77777777" w:rsidR="007F414E" w:rsidRPr="00B81919" w:rsidRDefault="007F414E" w:rsidP="007F414E">
      <w:pPr>
        <w:rPr>
          <w:sz w:val="16"/>
        </w:rPr>
      </w:pPr>
      <w:r w:rsidRPr="00B81919">
        <w:rPr>
          <w:sz w:val="16"/>
        </w:rPr>
        <w:t xml:space="preserve">Van toepassing zijn de Algemene Leveringsvoorwaarden Installerende Bedrijven 2024 (ALIB 2024). Is de </w:t>
      </w:r>
    </w:p>
    <w:p w14:paraId="2564021B" w14:textId="77777777" w:rsidR="007F414E" w:rsidRPr="00B81919" w:rsidRDefault="007F414E" w:rsidP="007F414E">
      <w:pPr>
        <w:rPr>
          <w:sz w:val="16"/>
        </w:rPr>
      </w:pPr>
      <w:r w:rsidRPr="00B81919">
        <w:rPr>
          <w:sz w:val="16"/>
        </w:rPr>
        <w:t xml:space="preserve">opdrachtgever consument, dan zijn van toepassing de Algemene Voorwaarden voor Installatiewerk voor </w:t>
      </w:r>
    </w:p>
    <w:p w14:paraId="08B19D41" w14:textId="77777777" w:rsidR="007F414E" w:rsidRPr="00B81919" w:rsidRDefault="007F414E" w:rsidP="007F414E">
      <w:pPr>
        <w:rPr>
          <w:sz w:val="16"/>
        </w:rPr>
      </w:pPr>
      <w:r w:rsidRPr="00B81919">
        <w:rPr>
          <w:sz w:val="16"/>
        </w:rPr>
        <w:t>Consumenten (AVIC). De betreffende algemene voorwaarden zijn bijgevoegd.</w:t>
      </w:r>
    </w:p>
    <w:bookmarkEnd w:id="1"/>
    <w:p w14:paraId="20EA791E" w14:textId="77777777" w:rsidR="007F414E" w:rsidRPr="00B81919" w:rsidRDefault="007F414E" w:rsidP="007F414E">
      <w:pPr>
        <w:rPr>
          <w:sz w:val="16"/>
        </w:rPr>
      </w:pPr>
    </w:p>
    <w:p w14:paraId="5E3537B5" w14:textId="77777777" w:rsidR="007F414E" w:rsidRPr="00650539" w:rsidRDefault="007F414E" w:rsidP="007F414E"/>
    <w:p w14:paraId="3AA7035B" w14:textId="77777777" w:rsidR="00CE172B" w:rsidRDefault="00CE172B"/>
    <w:p w14:paraId="3438836A" w14:textId="77777777" w:rsidR="00CE172B" w:rsidRDefault="00CE172B">
      <w:pPr>
        <w:sectPr w:rsidR="00CE172B" w:rsidSect="007427DC">
          <w:footerReference w:type="default" r:id="rId11"/>
          <w:type w:val="continuous"/>
          <w:pgSz w:w="11906" w:h="16838" w:code="9"/>
          <w:pgMar w:top="2126" w:right="1418" w:bottom="1418" w:left="1418" w:header="907" w:footer="709" w:gutter="0"/>
          <w:paperSrc w:first="7" w:other="7"/>
          <w:cols w:space="708"/>
          <w:titlePg/>
          <w:docGrid w:linePitch="360"/>
        </w:sectPr>
      </w:pPr>
    </w:p>
    <w:p w14:paraId="77164CAD" w14:textId="77777777" w:rsidR="00CE172B" w:rsidRDefault="00CE172B" w:rsidP="007F414E">
      <w:pPr>
        <w:pStyle w:val="Koptekst"/>
      </w:pPr>
    </w:p>
    <w:sectPr w:rsidR="00CE172B" w:rsidSect="00FF67EF">
      <w:type w:val="continuous"/>
      <w:pgSz w:w="11906" w:h="16838" w:code="9"/>
      <w:pgMar w:top="1417" w:right="1417" w:bottom="1417" w:left="1417" w:header="708" w:footer="708" w:gutter="0"/>
      <w:paperSrc w:first="4" w:other="4"/>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4B7BB" w14:textId="77777777" w:rsidR="000E4E4C" w:rsidRDefault="000E4E4C">
      <w:r>
        <w:separator/>
      </w:r>
    </w:p>
  </w:endnote>
  <w:endnote w:type="continuationSeparator" w:id="0">
    <w:p w14:paraId="3E868F38" w14:textId="77777777" w:rsidR="000E4E4C" w:rsidRDefault="000E4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636466"/>
      </w:rPr>
      <w:id w:val="1350526082"/>
      <w:docPartObj>
        <w:docPartGallery w:val="Page Numbers (Bottom of Page)"/>
        <w:docPartUnique/>
      </w:docPartObj>
    </w:sdtPr>
    <w:sdtEndPr/>
    <w:sdtContent>
      <w:sdt>
        <w:sdtPr>
          <w:rPr>
            <w:color w:val="636466"/>
          </w:rPr>
          <w:id w:val="-1769616900"/>
          <w:docPartObj>
            <w:docPartGallery w:val="Page Numbers (Top of Page)"/>
            <w:docPartUnique/>
          </w:docPartObj>
        </w:sdtPr>
        <w:sdtEndPr/>
        <w:sdtContent>
          <w:p w14:paraId="781A6324" w14:textId="77777777" w:rsidR="0089614B" w:rsidRPr="00FB4C68" w:rsidRDefault="0089614B">
            <w:pPr>
              <w:pStyle w:val="Voettekst"/>
              <w:jc w:val="right"/>
              <w:rPr>
                <w:color w:val="636466"/>
              </w:rPr>
            </w:pPr>
            <w:r w:rsidRPr="00FB4C68">
              <w:rPr>
                <w:color w:val="636466"/>
              </w:rPr>
              <w:t xml:space="preserve">Pagina </w:t>
            </w:r>
            <w:r w:rsidRPr="00FB4C68">
              <w:rPr>
                <w:color w:val="636466"/>
                <w:sz w:val="24"/>
              </w:rPr>
              <w:fldChar w:fldCharType="begin"/>
            </w:r>
            <w:r w:rsidRPr="00FB4C68">
              <w:rPr>
                <w:color w:val="636466"/>
              </w:rPr>
              <w:instrText>PAGE</w:instrText>
            </w:r>
            <w:r w:rsidRPr="00FB4C68">
              <w:rPr>
                <w:color w:val="636466"/>
                <w:sz w:val="24"/>
              </w:rPr>
              <w:fldChar w:fldCharType="separate"/>
            </w:r>
            <w:r w:rsidRPr="00FB4C68">
              <w:rPr>
                <w:color w:val="636466"/>
              </w:rPr>
              <w:t>2</w:t>
            </w:r>
            <w:r w:rsidRPr="00FB4C68">
              <w:rPr>
                <w:color w:val="636466"/>
                <w:sz w:val="24"/>
              </w:rPr>
              <w:fldChar w:fldCharType="end"/>
            </w:r>
            <w:r w:rsidRPr="00FB4C68">
              <w:rPr>
                <w:color w:val="636466"/>
              </w:rPr>
              <w:t xml:space="preserve"> van </w:t>
            </w:r>
            <w:r w:rsidRPr="00FB4C68">
              <w:rPr>
                <w:color w:val="636466"/>
                <w:sz w:val="24"/>
              </w:rPr>
              <w:fldChar w:fldCharType="begin"/>
            </w:r>
            <w:r w:rsidRPr="00FB4C68">
              <w:rPr>
                <w:color w:val="636466"/>
              </w:rPr>
              <w:instrText>NUMPAGES</w:instrText>
            </w:r>
            <w:r w:rsidRPr="00FB4C68">
              <w:rPr>
                <w:color w:val="636466"/>
                <w:sz w:val="24"/>
              </w:rPr>
              <w:fldChar w:fldCharType="separate"/>
            </w:r>
            <w:r w:rsidRPr="00FB4C68">
              <w:rPr>
                <w:color w:val="636466"/>
              </w:rPr>
              <w:t>2</w:t>
            </w:r>
            <w:r w:rsidRPr="00FB4C68">
              <w:rPr>
                <w:color w:val="636466"/>
                <w:sz w:val="24"/>
              </w:rPr>
              <w:fldChar w:fldCharType="end"/>
            </w:r>
          </w:p>
        </w:sdtContent>
      </w:sdt>
    </w:sdtContent>
  </w:sdt>
  <w:p w14:paraId="275A65F3" w14:textId="77777777" w:rsidR="0089614B" w:rsidRDefault="008961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21100" w14:textId="77777777" w:rsidR="000E4E4C" w:rsidRDefault="000E4E4C">
      <w:r>
        <w:separator/>
      </w:r>
    </w:p>
  </w:footnote>
  <w:footnote w:type="continuationSeparator" w:id="0">
    <w:p w14:paraId="34D78992" w14:textId="77777777" w:rsidR="000E4E4C" w:rsidRDefault="000E4E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114.75pt;visibility:visible;mso-wrap-style:square" o:bullet="t">
        <v:imagedata r:id="rId1" o:title="Bulletpoint"/>
      </v:shape>
    </w:pict>
  </w:numPicBullet>
  <w:abstractNum w:abstractNumId="0" w15:restartNumberingAfterBreak="0">
    <w:nsid w:val="063561B0"/>
    <w:multiLevelType w:val="hybridMultilevel"/>
    <w:tmpl w:val="B1C43A60"/>
    <w:lvl w:ilvl="0" w:tplc="A334A4D8">
      <w:start w:val="1"/>
      <w:numFmt w:val="bullet"/>
      <w:lvlText w:val=""/>
      <w:lvlPicBulletId w:val="0"/>
      <w:lvlJc w:val="center"/>
      <w:pPr>
        <w:ind w:left="1077" w:hanging="360"/>
      </w:pPr>
      <w:rPr>
        <w:rFonts w:ascii="Symbol" w:hAnsi="Symbol" w:hint="default"/>
        <w:color w:val="auto"/>
        <w:sz w:val="16"/>
        <w:szCs w:val="16"/>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 w15:restartNumberingAfterBreak="0">
    <w:nsid w:val="615137F4"/>
    <w:multiLevelType w:val="hybridMultilevel"/>
    <w:tmpl w:val="58A05176"/>
    <w:lvl w:ilvl="0" w:tplc="1C929458">
      <w:start w:val="1"/>
      <w:numFmt w:val="decimal"/>
      <w:pStyle w:val="Kop2"/>
      <w:lvlText w:val="Positie %1."/>
      <w:lvlJc w:val="left"/>
      <w:pPr>
        <w:tabs>
          <w:tab w:val="num" w:pos="1080"/>
        </w:tabs>
        <w:ind w:left="0" w:firstLine="0"/>
      </w:pPr>
      <w:rPr>
        <w:rFonts w:ascii="Verdana" w:hAnsi="Verdana" w:hint="default"/>
        <w:b w:val="0"/>
        <w:i/>
        <w:color w:val="008AC8"/>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64A55014"/>
    <w:multiLevelType w:val="hybridMultilevel"/>
    <w:tmpl w:val="F66AEBAA"/>
    <w:lvl w:ilvl="0" w:tplc="84D66B82">
      <w:start w:val="1"/>
      <w:numFmt w:val="bullet"/>
      <w:lvlText w:val=""/>
      <w:lvlPicBulletId w:val="0"/>
      <w:lvlJc w:val="center"/>
      <w:pPr>
        <w:tabs>
          <w:tab w:val="num" w:pos="2346"/>
        </w:tabs>
        <w:ind w:left="2326" w:hanging="340"/>
      </w:pPr>
      <w:rPr>
        <w:rFonts w:ascii="Symbol" w:hAnsi="Symbol" w:hint="default"/>
        <w:color w:val="auto"/>
        <w:sz w:val="20"/>
        <w:szCs w:val="20"/>
      </w:rPr>
    </w:lvl>
    <w:lvl w:ilvl="1" w:tplc="04130003">
      <w:start w:val="1"/>
      <w:numFmt w:val="bullet"/>
      <w:lvlText w:val="o"/>
      <w:lvlJc w:val="left"/>
      <w:pPr>
        <w:tabs>
          <w:tab w:val="num" w:pos="3066"/>
        </w:tabs>
        <w:ind w:left="3066" w:hanging="360"/>
      </w:pPr>
      <w:rPr>
        <w:rFonts w:ascii="Courier New" w:hAnsi="Courier New" w:cs="Times New Roman" w:hint="default"/>
      </w:rPr>
    </w:lvl>
    <w:lvl w:ilvl="2" w:tplc="04130005">
      <w:start w:val="1"/>
      <w:numFmt w:val="bullet"/>
      <w:lvlText w:val=""/>
      <w:lvlJc w:val="left"/>
      <w:pPr>
        <w:tabs>
          <w:tab w:val="num" w:pos="3786"/>
        </w:tabs>
        <w:ind w:left="3786" w:hanging="360"/>
      </w:pPr>
      <w:rPr>
        <w:rFonts w:ascii="Wingdings" w:hAnsi="Wingdings" w:hint="default"/>
      </w:rPr>
    </w:lvl>
    <w:lvl w:ilvl="3" w:tplc="04130001">
      <w:start w:val="1"/>
      <w:numFmt w:val="bullet"/>
      <w:lvlText w:val=""/>
      <w:lvlJc w:val="left"/>
      <w:pPr>
        <w:tabs>
          <w:tab w:val="num" w:pos="4506"/>
        </w:tabs>
        <w:ind w:left="4506" w:hanging="360"/>
      </w:pPr>
      <w:rPr>
        <w:rFonts w:ascii="Symbol" w:hAnsi="Symbol" w:hint="default"/>
      </w:rPr>
    </w:lvl>
    <w:lvl w:ilvl="4" w:tplc="04130003">
      <w:start w:val="1"/>
      <w:numFmt w:val="bullet"/>
      <w:lvlText w:val="o"/>
      <w:lvlJc w:val="left"/>
      <w:pPr>
        <w:tabs>
          <w:tab w:val="num" w:pos="5226"/>
        </w:tabs>
        <w:ind w:left="5226" w:hanging="360"/>
      </w:pPr>
      <w:rPr>
        <w:rFonts w:ascii="Courier New" w:hAnsi="Courier New" w:cs="Times New Roman" w:hint="default"/>
      </w:rPr>
    </w:lvl>
    <w:lvl w:ilvl="5" w:tplc="04130005">
      <w:start w:val="1"/>
      <w:numFmt w:val="bullet"/>
      <w:lvlText w:val=""/>
      <w:lvlJc w:val="left"/>
      <w:pPr>
        <w:tabs>
          <w:tab w:val="num" w:pos="5946"/>
        </w:tabs>
        <w:ind w:left="5946" w:hanging="360"/>
      </w:pPr>
      <w:rPr>
        <w:rFonts w:ascii="Wingdings" w:hAnsi="Wingdings" w:hint="default"/>
      </w:rPr>
    </w:lvl>
    <w:lvl w:ilvl="6" w:tplc="04130001">
      <w:start w:val="1"/>
      <w:numFmt w:val="bullet"/>
      <w:lvlText w:val=""/>
      <w:lvlJc w:val="left"/>
      <w:pPr>
        <w:tabs>
          <w:tab w:val="num" w:pos="6666"/>
        </w:tabs>
        <w:ind w:left="6666" w:hanging="360"/>
      </w:pPr>
      <w:rPr>
        <w:rFonts w:ascii="Symbol" w:hAnsi="Symbol" w:hint="default"/>
      </w:rPr>
    </w:lvl>
    <w:lvl w:ilvl="7" w:tplc="04130003">
      <w:start w:val="1"/>
      <w:numFmt w:val="bullet"/>
      <w:lvlText w:val="o"/>
      <w:lvlJc w:val="left"/>
      <w:pPr>
        <w:tabs>
          <w:tab w:val="num" w:pos="7386"/>
        </w:tabs>
        <w:ind w:left="7386" w:hanging="360"/>
      </w:pPr>
      <w:rPr>
        <w:rFonts w:ascii="Courier New" w:hAnsi="Courier New" w:cs="Times New Roman" w:hint="default"/>
      </w:rPr>
    </w:lvl>
    <w:lvl w:ilvl="8" w:tplc="04130005">
      <w:start w:val="1"/>
      <w:numFmt w:val="bullet"/>
      <w:lvlText w:val=""/>
      <w:lvlJc w:val="left"/>
      <w:pPr>
        <w:tabs>
          <w:tab w:val="num" w:pos="8106"/>
        </w:tabs>
        <w:ind w:left="8106" w:hanging="360"/>
      </w:pPr>
      <w:rPr>
        <w:rFonts w:ascii="Wingdings" w:hAnsi="Wingdings" w:hint="default"/>
      </w:rPr>
    </w:lvl>
  </w:abstractNum>
  <w:abstractNum w:abstractNumId="3" w15:restartNumberingAfterBreak="0">
    <w:nsid w:val="6A2140C4"/>
    <w:multiLevelType w:val="hybridMultilevel"/>
    <w:tmpl w:val="38FA58DA"/>
    <w:lvl w:ilvl="0" w:tplc="36388772">
      <w:start w:val="1"/>
      <w:numFmt w:val="bullet"/>
      <w:lvlText w:val=""/>
      <w:lvlPicBulletId w:val="0"/>
      <w:lvlJc w:val="center"/>
      <w:pPr>
        <w:tabs>
          <w:tab w:val="num" w:pos="295"/>
        </w:tabs>
        <w:ind w:left="275" w:hanging="340"/>
      </w:pPr>
      <w:rPr>
        <w:rFonts w:ascii="Symbol" w:hAnsi="Symbol" w:hint="default"/>
        <w:color w:val="auto"/>
        <w:sz w:val="20"/>
        <w:szCs w:val="20"/>
      </w:rPr>
    </w:lvl>
    <w:lvl w:ilvl="1" w:tplc="FFFFFFFF">
      <w:start w:val="1"/>
      <w:numFmt w:val="bullet"/>
      <w:lvlText w:val="o"/>
      <w:lvlJc w:val="left"/>
      <w:pPr>
        <w:tabs>
          <w:tab w:val="num" w:pos="1015"/>
        </w:tabs>
        <w:ind w:left="1015" w:hanging="360"/>
      </w:pPr>
      <w:rPr>
        <w:rFonts w:ascii="Courier New" w:hAnsi="Courier New" w:cs="Times New Roman" w:hint="default"/>
      </w:rPr>
    </w:lvl>
    <w:lvl w:ilvl="2" w:tplc="FFFFFFFF">
      <w:start w:val="1"/>
      <w:numFmt w:val="bullet"/>
      <w:lvlText w:val=""/>
      <w:lvlJc w:val="left"/>
      <w:pPr>
        <w:tabs>
          <w:tab w:val="num" w:pos="1735"/>
        </w:tabs>
        <w:ind w:left="1735" w:hanging="360"/>
      </w:pPr>
      <w:rPr>
        <w:rFonts w:ascii="Wingdings" w:hAnsi="Wingdings" w:hint="default"/>
      </w:rPr>
    </w:lvl>
    <w:lvl w:ilvl="3" w:tplc="FFFFFFFF">
      <w:start w:val="1"/>
      <w:numFmt w:val="bullet"/>
      <w:lvlText w:val=""/>
      <w:lvlJc w:val="left"/>
      <w:pPr>
        <w:tabs>
          <w:tab w:val="num" w:pos="2455"/>
        </w:tabs>
        <w:ind w:left="2455" w:hanging="360"/>
      </w:pPr>
      <w:rPr>
        <w:rFonts w:ascii="Symbol" w:hAnsi="Symbol" w:hint="default"/>
      </w:rPr>
    </w:lvl>
    <w:lvl w:ilvl="4" w:tplc="FFFFFFFF">
      <w:start w:val="1"/>
      <w:numFmt w:val="bullet"/>
      <w:lvlText w:val="o"/>
      <w:lvlJc w:val="left"/>
      <w:pPr>
        <w:tabs>
          <w:tab w:val="num" w:pos="3175"/>
        </w:tabs>
        <w:ind w:left="3175" w:hanging="360"/>
      </w:pPr>
      <w:rPr>
        <w:rFonts w:ascii="Courier New" w:hAnsi="Courier New" w:cs="Times New Roman" w:hint="default"/>
      </w:rPr>
    </w:lvl>
    <w:lvl w:ilvl="5" w:tplc="FFFFFFFF">
      <w:start w:val="1"/>
      <w:numFmt w:val="bullet"/>
      <w:lvlText w:val=""/>
      <w:lvlJc w:val="left"/>
      <w:pPr>
        <w:tabs>
          <w:tab w:val="num" w:pos="3895"/>
        </w:tabs>
        <w:ind w:left="3895" w:hanging="360"/>
      </w:pPr>
      <w:rPr>
        <w:rFonts w:ascii="Wingdings" w:hAnsi="Wingdings" w:hint="default"/>
      </w:rPr>
    </w:lvl>
    <w:lvl w:ilvl="6" w:tplc="FFFFFFFF">
      <w:start w:val="1"/>
      <w:numFmt w:val="bullet"/>
      <w:lvlText w:val=""/>
      <w:lvlJc w:val="left"/>
      <w:pPr>
        <w:tabs>
          <w:tab w:val="num" w:pos="4615"/>
        </w:tabs>
        <w:ind w:left="4615" w:hanging="360"/>
      </w:pPr>
      <w:rPr>
        <w:rFonts w:ascii="Symbol" w:hAnsi="Symbol" w:hint="default"/>
      </w:rPr>
    </w:lvl>
    <w:lvl w:ilvl="7" w:tplc="FFFFFFFF">
      <w:start w:val="1"/>
      <w:numFmt w:val="bullet"/>
      <w:lvlText w:val="o"/>
      <w:lvlJc w:val="left"/>
      <w:pPr>
        <w:tabs>
          <w:tab w:val="num" w:pos="5335"/>
        </w:tabs>
        <w:ind w:left="5335" w:hanging="360"/>
      </w:pPr>
      <w:rPr>
        <w:rFonts w:ascii="Courier New" w:hAnsi="Courier New" w:cs="Times New Roman" w:hint="default"/>
      </w:rPr>
    </w:lvl>
    <w:lvl w:ilvl="8" w:tplc="FFFFFFFF">
      <w:start w:val="1"/>
      <w:numFmt w:val="bullet"/>
      <w:lvlText w:val=""/>
      <w:lvlJc w:val="left"/>
      <w:pPr>
        <w:tabs>
          <w:tab w:val="num" w:pos="6055"/>
        </w:tabs>
        <w:ind w:left="6055" w:hanging="360"/>
      </w:pPr>
      <w:rPr>
        <w:rFonts w:ascii="Wingdings" w:hAnsi="Wingdings" w:hint="default"/>
      </w:rPr>
    </w:lvl>
  </w:abstractNum>
  <w:abstractNum w:abstractNumId="4" w15:restartNumberingAfterBreak="0">
    <w:nsid w:val="73CD6133"/>
    <w:multiLevelType w:val="hybridMultilevel"/>
    <w:tmpl w:val="FCC0FA78"/>
    <w:lvl w:ilvl="0" w:tplc="74507DB6">
      <w:start w:val="1"/>
      <w:numFmt w:val="decimal"/>
      <w:lvlText w:val="Positie %1."/>
      <w:lvlJc w:val="left"/>
      <w:pPr>
        <w:tabs>
          <w:tab w:val="num" w:pos="1080"/>
        </w:tabs>
        <w:ind w:left="0" w:firstLine="0"/>
      </w:pPr>
      <w:rPr>
        <w:rFonts w:ascii="Verdana" w:hAnsi="Verdana" w:hint="default"/>
        <w:b/>
        <w:bCs/>
        <w:i w:val="0"/>
        <w:iCs w:val="0"/>
        <w:color w:val="636466"/>
        <w:sz w:val="28"/>
        <w:szCs w:val="4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num w:numId="1" w16cid:durableId="1838766830">
    <w:abstractNumId w:val="1"/>
  </w:num>
  <w:num w:numId="2" w16cid:durableId="8184991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9403092">
    <w:abstractNumId w:val="2"/>
  </w:num>
  <w:num w:numId="4" w16cid:durableId="1752922014">
    <w:abstractNumId w:val="3"/>
  </w:num>
  <w:num w:numId="5" w16cid:durableId="560098664">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onsecutiveHyphenLimit w:val="3"/>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78101e7b-d82e-4027-b215-a79632e565c6"/>
  </w:docVars>
  <w:rsids>
    <w:rsidRoot w:val="00C95E19"/>
    <w:rsid w:val="00000F3D"/>
    <w:rsid w:val="000013B1"/>
    <w:rsid w:val="00055DAF"/>
    <w:rsid w:val="00061982"/>
    <w:rsid w:val="00065E54"/>
    <w:rsid w:val="00075083"/>
    <w:rsid w:val="00084FDB"/>
    <w:rsid w:val="00087F5B"/>
    <w:rsid w:val="000A5FF8"/>
    <w:rsid w:val="000E4E4C"/>
    <w:rsid w:val="000E7CE5"/>
    <w:rsid w:val="001026E1"/>
    <w:rsid w:val="001042FE"/>
    <w:rsid w:val="001070DC"/>
    <w:rsid w:val="00115E2E"/>
    <w:rsid w:val="0011750D"/>
    <w:rsid w:val="00120EED"/>
    <w:rsid w:val="00120FA5"/>
    <w:rsid w:val="00121125"/>
    <w:rsid w:val="0013248F"/>
    <w:rsid w:val="0014185C"/>
    <w:rsid w:val="00153FD2"/>
    <w:rsid w:val="001570BB"/>
    <w:rsid w:val="001670DD"/>
    <w:rsid w:val="00167293"/>
    <w:rsid w:val="00181145"/>
    <w:rsid w:val="00183570"/>
    <w:rsid w:val="001A28BB"/>
    <w:rsid w:val="001A774B"/>
    <w:rsid w:val="001B6051"/>
    <w:rsid w:val="001B6EA5"/>
    <w:rsid w:val="001D14C3"/>
    <w:rsid w:val="001E1FDA"/>
    <w:rsid w:val="001E6062"/>
    <w:rsid w:val="001F5D05"/>
    <w:rsid w:val="002177A1"/>
    <w:rsid w:val="00232E08"/>
    <w:rsid w:val="0024009B"/>
    <w:rsid w:val="00262E2A"/>
    <w:rsid w:val="002A31FF"/>
    <w:rsid w:val="002A5647"/>
    <w:rsid w:val="002C0CAA"/>
    <w:rsid w:val="00301A01"/>
    <w:rsid w:val="00315818"/>
    <w:rsid w:val="00330C67"/>
    <w:rsid w:val="003376B6"/>
    <w:rsid w:val="00347B2B"/>
    <w:rsid w:val="00351344"/>
    <w:rsid w:val="00377A3A"/>
    <w:rsid w:val="003815F8"/>
    <w:rsid w:val="00387310"/>
    <w:rsid w:val="003C6599"/>
    <w:rsid w:val="003D53E5"/>
    <w:rsid w:val="00402716"/>
    <w:rsid w:val="00423B42"/>
    <w:rsid w:val="004442CE"/>
    <w:rsid w:val="004466A3"/>
    <w:rsid w:val="00451504"/>
    <w:rsid w:val="004673CA"/>
    <w:rsid w:val="004715A7"/>
    <w:rsid w:val="0048050A"/>
    <w:rsid w:val="00481827"/>
    <w:rsid w:val="004827E3"/>
    <w:rsid w:val="00485BC7"/>
    <w:rsid w:val="004B4056"/>
    <w:rsid w:val="004C3EEB"/>
    <w:rsid w:val="004E28A7"/>
    <w:rsid w:val="005439DE"/>
    <w:rsid w:val="005761C6"/>
    <w:rsid w:val="00584C59"/>
    <w:rsid w:val="00590761"/>
    <w:rsid w:val="005908D2"/>
    <w:rsid w:val="00590FBD"/>
    <w:rsid w:val="005B2356"/>
    <w:rsid w:val="005B26AB"/>
    <w:rsid w:val="005C526C"/>
    <w:rsid w:val="005D66BC"/>
    <w:rsid w:val="005E1FFA"/>
    <w:rsid w:val="005E3315"/>
    <w:rsid w:val="006051AB"/>
    <w:rsid w:val="0062472A"/>
    <w:rsid w:val="006410B8"/>
    <w:rsid w:val="0064739F"/>
    <w:rsid w:val="00650539"/>
    <w:rsid w:val="006532D3"/>
    <w:rsid w:val="006D47C2"/>
    <w:rsid w:val="006D5202"/>
    <w:rsid w:val="006D6DD7"/>
    <w:rsid w:val="006E29B0"/>
    <w:rsid w:val="006E2D18"/>
    <w:rsid w:val="00717566"/>
    <w:rsid w:val="0072536F"/>
    <w:rsid w:val="007427DC"/>
    <w:rsid w:val="007561E6"/>
    <w:rsid w:val="007603A9"/>
    <w:rsid w:val="00777CA9"/>
    <w:rsid w:val="00782F2A"/>
    <w:rsid w:val="0079434D"/>
    <w:rsid w:val="007B74FB"/>
    <w:rsid w:val="007E4E47"/>
    <w:rsid w:val="007E52FD"/>
    <w:rsid w:val="007F414E"/>
    <w:rsid w:val="008044CC"/>
    <w:rsid w:val="00824FE2"/>
    <w:rsid w:val="00833B42"/>
    <w:rsid w:val="00836E8D"/>
    <w:rsid w:val="00874E65"/>
    <w:rsid w:val="00885CC1"/>
    <w:rsid w:val="00886788"/>
    <w:rsid w:val="00886D1F"/>
    <w:rsid w:val="00893934"/>
    <w:rsid w:val="0089614B"/>
    <w:rsid w:val="008A71E3"/>
    <w:rsid w:val="008D53BF"/>
    <w:rsid w:val="008F4213"/>
    <w:rsid w:val="00911E14"/>
    <w:rsid w:val="00964C06"/>
    <w:rsid w:val="00973A84"/>
    <w:rsid w:val="00983D2F"/>
    <w:rsid w:val="009869AB"/>
    <w:rsid w:val="009C72FC"/>
    <w:rsid w:val="009C773E"/>
    <w:rsid w:val="009F14AD"/>
    <w:rsid w:val="00A27839"/>
    <w:rsid w:val="00A33704"/>
    <w:rsid w:val="00AB39A0"/>
    <w:rsid w:val="00AE209A"/>
    <w:rsid w:val="00B26F46"/>
    <w:rsid w:val="00B37E49"/>
    <w:rsid w:val="00B41AAC"/>
    <w:rsid w:val="00B46804"/>
    <w:rsid w:val="00B518CA"/>
    <w:rsid w:val="00B630C9"/>
    <w:rsid w:val="00B82D00"/>
    <w:rsid w:val="00B90968"/>
    <w:rsid w:val="00BB1AE8"/>
    <w:rsid w:val="00BD0203"/>
    <w:rsid w:val="00BD3CB6"/>
    <w:rsid w:val="00BE362B"/>
    <w:rsid w:val="00C02544"/>
    <w:rsid w:val="00C06093"/>
    <w:rsid w:val="00C115A8"/>
    <w:rsid w:val="00C46F1F"/>
    <w:rsid w:val="00C47AB5"/>
    <w:rsid w:val="00C53251"/>
    <w:rsid w:val="00C70BF0"/>
    <w:rsid w:val="00C71120"/>
    <w:rsid w:val="00C86025"/>
    <w:rsid w:val="00C87766"/>
    <w:rsid w:val="00C95E19"/>
    <w:rsid w:val="00C95EFF"/>
    <w:rsid w:val="00CC59F0"/>
    <w:rsid w:val="00CE172B"/>
    <w:rsid w:val="00CF1BEF"/>
    <w:rsid w:val="00D12F24"/>
    <w:rsid w:val="00D2393D"/>
    <w:rsid w:val="00D24D54"/>
    <w:rsid w:val="00D611F0"/>
    <w:rsid w:val="00D772C5"/>
    <w:rsid w:val="00DB2E27"/>
    <w:rsid w:val="00DB6750"/>
    <w:rsid w:val="00DB6830"/>
    <w:rsid w:val="00DC63B7"/>
    <w:rsid w:val="00DD0DB3"/>
    <w:rsid w:val="00DD5C19"/>
    <w:rsid w:val="00DE58A5"/>
    <w:rsid w:val="00E02ADC"/>
    <w:rsid w:val="00E13A9E"/>
    <w:rsid w:val="00E168A5"/>
    <w:rsid w:val="00E17C56"/>
    <w:rsid w:val="00E531F0"/>
    <w:rsid w:val="00E82E40"/>
    <w:rsid w:val="00EB10BA"/>
    <w:rsid w:val="00EC58CA"/>
    <w:rsid w:val="00ED36EE"/>
    <w:rsid w:val="00EE67B3"/>
    <w:rsid w:val="00EF614A"/>
    <w:rsid w:val="00F00CBD"/>
    <w:rsid w:val="00F05F86"/>
    <w:rsid w:val="00F450E1"/>
    <w:rsid w:val="00FA099C"/>
    <w:rsid w:val="00FA0D16"/>
    <w:rsid w:val="00FB45A4"/>
    <w:rsid w:val="00FB4C68"/>
    <w:rsid w:val="00FB7661"/>
    <w:rsid w:val="00FC4706"/>
    <w:rsid w:val="00FE30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93599F"/>
  <w15:docId w15:val="{FAD80D5D-87D5-4042-8A14-E22505F29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01A01"/>
    <w:pPr>
      <w:tabs>
        <w:tab w:val="left" w:pos="709"/>
        <w:tab w:val="left" w:pos="1418"/>
        <w:tab w:val="right" w:pos="7371"/>
        <w:tab w:val="decimal" w:pos="8505"/>
      </w:tabs>
      <w:jc w:val="both"/>
    </w:pPr>
    <w:rPr>
      <w:rFonts w:ascii="Verdana" w:hAnsi="Verdana"/>
      <w:szCs w:val="24"/>
    </w:rPr>
  </w:style>
  <w:style w:type="paragraph" w:styleId="Kop1">
    <w:name w:val="heading 1"/>
    <w:basedOn w:val="Standaard"/>
    <w:next w:val="Standaard"/>
    <w:link w:val="Kop1Char"/>
    <w:qFormat/>
    <w:rsid w:val="00301A01"/>
    <w:pPr>
      <w:keepNext/>
      <w:spacing w:before="240" w:after="60"/>
      <w:ind w:left="1077"/>
      <w:outlineLvl w:val="0"/>
    </w:pPr>
    <w:rPr>
      <w:rFonts w:cs="Arial"/>
      <w:b/>
      <w:bCs/>
      <w:color w:val="008AC8"/>
      <w:sz w:val="24"/>
      <w:szCs w:val="32"/>
    </w:rPr>
  </w:style>
  <w:style w:type="paragraph" w:styleId="Kop2">
    <w:name w:val="heading 2"/>
    <w:basedOn w:val="Standaard"/>
    <w:next w:val="Standaard"/>
    <w:link w:val="Kop2Char"/>
    <w:qFormat/>
    <w:rsid w:val="00301A01"/>
    <w:pPr>
      <w:keepNext/>
      <w:numPr>
        <w:numId w:val="1"/>
      </w:numPr>
      <w:spacing w:before="240" w:after="120"/>
      <w:outlineLvl w:val="1"/>
    </w:pPr>
    <w:rPr>
      <w:rFonts w:cs="Arial"/>
      <w:bCs/>
      <w:i/>
      <w:iCs/>
      <w:color w:val="008AC8"/>
      <w:szCs w:val="28"/>
    </w:rPr>
  </w:style>
  <w:style w:type="paragraph" w:styleId="Kop3">
    <w:name w:val="heading 3"/>
    <w:basedOn w:val="Standaard"/>
    <w:next w:val="Standaard"/>
    <w:link w:val="Kop3Char"/>
    <w:qFormat/>
    <w:rsid w:val="00DB6830"/>
    <w:pPr>
      <w:keepNext/>
      <w:tabs>
        <w:tab w:val="num" w:pos="567"/>
        <w:tab w:val="left" w:pos="993"/>
      </w:tabs>
      <w:outlineLvl w:val="2"/>
    </w:pPr>
    <w:rPr>
      <w:b/>
      <w:color w:val="636466"/>
    </w:rPr>
  </w:style>
  <w:style w:type="paragraph" w:styleId="Kop4">
    <w:name w:val="heading 4"/>
    <w:basedOn w:val="Standaard"/>
    <w:next w:val="Standaard"/>
    <w:qFormat/>
    <w:rsid w:val="00301A01"/>
    <w:pPr>
      <w:keepNext/>
      <w:outlineLvl w:val="3"/>
    </w:pPr>
    <w:rPr>
      <w:b/>
      <w:bCs/>
      <w:sz w:val="16"/>
    </w:rPr>
  </w:style>
  <w:style w:type="paragraph" w:styleId="Kop5">
    <w:name w:val="heading 5"/>
    <w:basedOn w:val="Standaard"/>
    <w:next w:val="Standaard"/>
    <w:qFormat/>
    <w:rsid w:val="00301A01"/>
    <w:pPr>
      <w:keepNext/>
      <w:outlineLvl w:val="4"/>
    </w:pPr>
    <w:rPr>
      <w:b/>
      <w:bCs/>
      <w:color w:val="006699"/>
      <w:sz w:val="18"/>
    </w:rPr>
  </w:style>
  <w:style w:type="paragraph" w:styleId="Kop6">
    <w:name w:val="heading 6"/>
    <w:basedOn w:val="Standaard"/>
    <w:next w:val="Standaard"/>
    <w:link w:val="Kop6Char"/>
    <w:qFormat/>
    <w:rsid w:val="00301A01"/>
    <w:pPr>
      <w:keepNext/>
      <w:outlineLvl w:val="5"/>
    </w:pPr>
    <w:rPr>
      <w:b/>
      <w:bCs/>
      <w:color w:val="008AC8"/>
      <w:sz w:val="24"/>
    </w:rPr>
  </w:style>
  <w:style w:type="paragraph" w:styleId="Kop7">
    <w:name w:val="heading 7"/>
    <w:basedOn w:val="Standaard"/>
    <w:next w:val="Standaard"/>
    <w:qFormat/>
    <w:rsid w:val="00301A01"/>
    <w:pPr>
      <w:keepNext/>
      <w:jc w:val="left"/>
      <w:outlineLvl w:val="6"/>
    </w:pPr>
    <w:rPr>
      <w:bCs/>
      <w:color w:val="8080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pPr>
      <w:tabs>
        <w:tab w:val="clear" w:pos="709"/>
        <w:tab w:val="clear" w:pos="1418"/>
        <w:tab w:val="clear" w:pos="7371"/>
        <w:tab w:val="clear" w:pos="8505"/>
      </w:tabs>
      <w:spacing w:line="480" w:lineRule="auto"/>
    </w:pPr>
    <w:rPr>
      <w:b/>
    </w:rPr>
  </w:style>
  <w:style w:type="paragraph" w:styleId="Inhopg2">
    <w:name w:val="toc 2"/>
    <w:basedOn w:val="Standaard"/>
    <w:next w:val="Standaard"/>
    <w:autoRedefine/>
    <w:semiHidden/>
    <w:pPr>
      <w:tabs>
        <w:tab w:val="clear" w:pos="709"/>
        <w:tab w:val="clear" w:pos="1418"/>
        <w:tab w:val="clear" w:pos="7371"/>
        <w:tab w:val="clear" w:pos="8505"/>
      </w:tabs>
      <w:spacing w:line="360" w:lineRule="auto"/>
      <w:ind w:left="198"/>
    </w:pPr>
  </w:style>
  <w:style w:type="paragraph" w:styleId="Inhopg3">
    <w:name w:val="toc 3"/>
    <w:basedOn w:val="Standaard"/>
    <w:next w:val="Standaard"/>
    <w:autoRedefine/>
    <w:semiHidden/>
    <w:pPr>
      <w:tabs>
        <w:tab w:val="clear" w:pos="709"/>
        <w:tab w:val="clear" w:pos="1418"/>
        <w:tab w:val="clear" w:pos="7371"/>
        <w:tab w:val="clear" w:pos="8505"/>
      </w:tabs>
      <w:ind w:left="400"/>
    </w:pPr>
  </w:style>
  <w:style w:type="paragraph" w:styleId="Inhopg4">
    <w:name w:val="toc 4"/>
    <w:basedOn w:val="Standaard"/>
    <w:next w:val="Standaard"/>
    <w:autoRedefine/>
    <w:semiHidden/>
    <w:pPr>
      <w:tabs>
        <w:tab w:val="clear" w:pos="709"/>
        <w:tab w:val="clear" w:pos="1418"/>
        <w:tab w:val="clear" w:pos="7371"/>
        <w:tab w:val="clear" w:pos="8505"/>
      </w:tabs>
      <w:ind w:left="600"/>
    </w:pPr>
  </w:style>
  <w:style w:type="paragraph" w:styleId="Inhopg5">
    <w:name w:val="toc 5"/>
    <w:basedOn w:val="Standaard"/>
    <w:next w:val="Standaard"/>
    <w:autoRedefine/>
    <w:semiHidden/>
    <w:pPr>
      <w:tabs>
        <w:tab w:val="clear" w:pos="709"/>
        <w:tab w:val="clear" w:pos="1418"/>
        <w:tab w:val="clear" w:pos="7371"/>
        <w:tab w:val="clear" w:pos="8505"/>
      </w:tabs>
      <w:ind w:left="800"/>
    </w:pPr>
  </w:style>
  <w:style w:type="paragraph" w:styleId="Inhopg6">
    <w:name w:val="toc 6"/>
    <w:basedOn w:val="Standaard"/>
    <w:next w:val="Standaard"/>
    <w:autoRedefine/>
    <w:semiHidden/>
    <w:pPr>
      <w:tabs>
        <w:tab w:val="clear" w:pos="709"/>
        <w:tab w:val="clear" w:pos="1418"/>
        <w:tab w:val="clear" w:pos="7371"/>
        <w:tab w:val="clear" w:pos="8505"/>
      </w:tabs>
      <w:ind w:left="1000"/>
    </w:pPr>
  </w:style>
  <w:style w:type="paragraph" w:styleId="Inhopg7">
    <w:name w:val="toc 7"/>
    <w:basedOn w:val="Standaard"/>
    <w:next w:val="Standaard"/>
    <w:autoRedefine/>
    <w:semiHidden/>
    <w:pPr>
      <w:tabs>
        <w:tab w:val="clear" w:pos="709"/>
        <w:tab w:val="clear" w:pos="1418"/>
        <w:tab w:val="clear" w:pos="7371"/>
        <w:tab w:val="clear" w:pos="8505"/>
      </w:tabs>
      <w:ind w:left="1200"/>
    </w:pPr>
  </w:style>
  <w:style w:type="paragraph" w:styleId="Inhopg8">
    <w:name w:val="toc 8"/>
    <w:basedOn w:val="Standaard"/>
    <w:next w:val="Standaard"/>
    <w:autoRedefine/>
    <w:semiHidden/>
    <w:pPr>
      <w:tabs>
        <w:tab w:val="clear" w:pos="709"/>
        <w:tab w:val="clear" w:pos="1418"/>
        <w:tab w:val="clear" w:pos="7371"/>
        <w:tab w:val="clear" w:pos="8505"/>
      </w:tabs>
      <w:ind w:left="1400"/>
    </w:pPr>
  </w:style>
  <w:style w:type="paragraph" w:styleId="Inhopg9">
    <w:name w:val="toc 9"/>
    <w:basedOn w:val="Standaard"/>
    <w:next w:val="Standaard"/>
    <w:autoRedefine/>
    <w:semiHidden/>
    <w:pPr>
      <w:tabs>
        <w:tab w:val="clear" w:pos="709"/>
        <w:tab w:val="clear" w:pos="1418"/>
        <w:tab w:val="clear" w:pos="7371"/>
        <w:tab w:val="clear" w:pos="8505"/>
      </w:tabs>
      <w:ind w:left="1600"/>
    </w:pPr>
  </w:style>
  <w:style w:type="character" w:styleId="Hyperlink">
    <w:name w:val="Hyperlink"/>
    <w:rPr>
      <w:color w:val="0000FF"/>
      <w:u w:val="single"/>
    </w:rPr>
  </w:style>
  <w:style w:type="paragraph" w:styleId="Koptekst">
    <w:name w:val="header"/>
    <w:basedOn w:val="Standaard"/>
    <w:link w:val="KoptekstChar"/>
    <w:pPr>
      <w:tabs>
        <w:tab w:val="clear" w:pos="709"/>
        <w:tab w:val="clear" w:pos="1418"/>
        <w:tab w:val="clear" w:pos="7371"/>
        <w:tab w:val="clear" w:pos="8505"/>
        <w:tab w:val="center" w:pos="4536"/>
        <w:tab w:val="right" w:pos="9072"/>
      </w:tabs>
    </w:pPr>
  </w:style>
  <w:style w:type="paragraph" w:styleId="Voettekst">
    <w:name w:val="footer"/>
    <w:basedOn w:val="Standaard"/>
    <w:link w:val="VoettekstChar"/>
    <w:uiPriority w:val="99"/>
    <w:pPr>
      <w:tabs>
        <w:tab w:val="clear" w:pos="709"/>
        <w:tab w:val="clear" w:pos="1418"/>
        <w:tab w:val="clear" w:pos="7371"/>
        <w:tab w:val="clear" w:pos="8505"/>
        <w:tab w:val="center" w:pos="4536"/>
        <w:tab w:val="right" w:pos="9072"/>
      </w:tabs>
    </w:pPr>
  </w:style>
  <w:style w:type="character" w:styleId="Paginanummer">
    <w:name w:val="page number"/>
    <w:basedOn w:val="Standaardalinea-lettertype"/>
  </w:style>
  <w:style w:type="paragraph" w:styleId="Plattetekst">
    <w:name w:val="Body Text"/>
    <w:basedOn w:val="Standaard"/>
    <w:link w:val="PlattetekstChar"/>
    <w:pPr>
      <w:tabs>
        <w:tab w:val="clear" w:pos="709"/>
        <w:tab w:val="clear" w:pos="1418"/>
        <w:tab w:val="clear" w:pos="7371"/>
        <w:tab w:val="clear" w:pos="8505"/>
      </w:tabs>
      <w:jc w:val="left"/>
    </w:pPr>
  </w:style>
  <w:style w:type="paragraph" w:styleId="Plattetekstinspringen">
    <w:name w:val="Body Text Indent"/>
    <w:basedOn w:val="Standaard"/>
    <w:link w:val="PlattetekstinspringenChar"/>
    <w:rsid w:val="00E168A5"/>
    <w:pPr>
      <w:spacing w:after="120"/>
      <w:ind w:left="283"/>
    </w:pPr>
  </w:style>
  <w:style w:type="character" w:customStyle="1" w:styleId="PlattetekstinspringenChar">
    <w:name w:val="Platte tekst inspringen Char"/>
    <w:link w:val="Plattetekstinspringen"/>
    <w:rsid w:val="00E168A5"/>
    <w:rPr>
      <w:rFonts w:ascii="Verdana" w:hAnsi="Verdana"/>
      <w:szCs w:val="24"/>
    </w:rPr>
  </w:style>
  <w:style w:type="paragraph" w:styleId="Plattetekstinspringen2">
    <w:name w:val="Body Text Indent 2"/>
    <w:basedOn w:val="Standaard"/>
    <w:link w:val="Plattetekstinspringen2Char"/>
    <w:rsid w:val="00E168A5"/>
    <w:pPr>
      <w:spacing w:after="120" w:line="480" w:lineRule="auto"/>
      <w:ind w:left="283"/>
    </w:pPr>
  </w:style>
  <w:style w:type="character" w:customStyle="1" w:styleId="Plattetekstinspringen2Char">
    <w:name w:val="Platte tekst inspringen 2 Char"/>
    <w:link w:val="Plattetekstinspringen2"/>
    <w:rsid w:val="00E168A5"/>
    <w:rPr>
      <w:rFonts w:ascii="Verdana" w:hAnsi="Verdana"/>
      <w:szCs w:val="24"/>
    </w:rPr>
  </w:style>
  <w:style w:type="character" w:customStyle="1" w:styleId="Kop1Char">
    <w:name w:val="Kop 1 Char"/>
    <w:link w:val="Kop1"/>
    <w:rsid w:val="00301A01"/>
    <w:rPr>
      <w:rFonts w:ascii="Verdana" w:hAnsi="Verdana" w:cs="Arial"/>
      <w:b/>
      <w:bCs/>
      <w:color w:val="008AC8"/>
      <w:sz w:val="24"/>
      <w:szCs w:val="32"/>
    </w:rPr>
  </w:style>
  <w:style w:type="character" w:customStyle="1" w:styleId="Kop2Char">
    <w:name w:val="Kop 2 Char"/>
    <w:link w:val="Kop2"/>
    <w:rsid w:val="00301A01"/>
    <w:rPr>
      <w:rFonts w:ascii="Verdana" w:hAnsi="Verdana" w:cs="Arial"/>
      <w:bCs/>
      <w:i/>
      <w:iCs/>
      <w:color w:val="008AC8"/>
      <w:szCs w:val="28"/>
    </w:rPr>
  </w:style>
  <w:style w:type="character" w:customStyle="1" w:styleId="Kop3Char">
    <w:name w:val="Kop 3 Char"/>
    <w:link w:val="Kop3"/>
    <w:rsid w:val="00DB6830"/>
    <w:rPr>
      <w:rFonts w:ascii="Verdana" w:hAnsi="Verdana"/>
      <w:b/>
      <w:color w:val="636466"/>
      <w:szCs w:val="24"/>
    </w:rPr>
  </w:style>
  <w:style w:type="character" w:customStyle="1" w:styleId="PlattetekstChar">
    <w:name w:val="Platte tekst Char"/>
    <w:link w:val="Plattetekst"/>
    <w:rsid w:val="00E168A5"/>
    <w:rPr>
      <w:rFonts w:ascii="Verdana" w:hAnsi="Verdana"/>
      <w:szCs w:val="24"/>
    </w:rPr>
  </w:style>
  <w:style w:type="paragraph" w:customStyle="1" w:styleId="kop40">
    <w:name w:val="kop 4"/>
    <w:basedOn w:val="Standaard"/>
    <w:next w:val="Standaard"/>
    <w:rsid w:val="00E168A5"/>
    <w:pPr>
      <w:widowControl w:val="0"/>
      <w:tabs>
        <w:tab w:val="clear" w:pos="709"/>
        <w:tab w:val="clear" w:pos="1418"/>
        <w:tab w:val="clear" w:pos="7371"/>
        <w:tab w:val="clear" w:pos="8505"/>
      </w:tabs>
      <w:snapToGrid w:val="0"/>
      <w:jc w:val="left"/>
    </w:pPr>
    <w:rPr>
      <w:rFonts w:ascii="Courier New" w:hAnsi="Courier New"/>
      <w:sz w:val="24"/>
      <w:szCs w:val="20"/>
    </w:rPr>
  </w:style>
  <w:style w:type="paragraph" w:styleId="Ballontekst">
    <w:name w:val="Balloon Text"/>
    <w:basedOn w:val="Standaard"/>
    <w:link w:val="BallontekstChar"/>
    <w:rsid w:val="001B6EA5"/>
    <w:rPr>
      <w:rFonts w:ascii="Tahoma" w:hAnsi="Tahoma" w:cs="Tahoma"/>
      <w:sz w:val="16"/>
      <w:szCs w:val="16"/>
    </w:rPr>
  </w:style>
  <w:style w:type="character" w:customStyle="1" w:styleId="BallontekstChar">
    <w:name w:val="Ballontekst Char"/>
    <w:link w:val="Ballontekst"/>
    <w:rsid w:val="001B6EA5"/>
    <w:rPr>
      <w:rFonts w:ascii="Tahoma" w:hAnsi="Tahoma" w:cs="Tahoma"/>
      <w:sz w:val="16"/>
      <w:szCs w:val="16"/>
    </w:rPr>
  </w:style>
  <w:style w:type="character" w:customStyle="1" w:styleId="KoptekstChar">
    <w:name w:val="Koptekst Char"/>
    <w:link w:val="Koptekst"/>
    <w:rsid w:val="001B6EA5"/>
    <w:rPr>
      <w:rFonts w:ascii="Verdana" w:hAnsi="Verdana"/>
      <w:szCs w:val="24"/>
    </w:rPr>
  </w:style>
  <w:style w:type="character" w:customStyle="1" w:styleId="Kop6Char">
    <w:name w:val="Kop 6 Char"/>
    <w:link w:val="Kop6"/>
    <w:rsid w:val="00301A01"/>
    <w:rPr>
      <w:rFonts w:ascii="Verdana" w:hAnsi="Verdana"/>
      <w:b/>
      <w:bCs/>
      <w:color w:val="008AC8"/>
      <w:sz w:val="24"/>
      <w:szCs w:val="24"/>
    </w:rPr>
  </w:style>
  <w:style w:type="paragraph" w:styleId="Geenafstand">
    <w:name w:val="No Spacing"/>
    <w:uiPriority w:val="1"/>
    <w:qFormat/>
    <w:rsid w:val="00DD0DB3"/>
    <w:pPr>
      <w:tabs>
        <w:tab w:val="left" w:pos="709"/>
        <w:tab w:val="left" w:pos="1418"/>
        <w:tab w:val="right" w:pos="7371"/>
        <w:tab w:val="decimal" w:pos="8505"/>
      </w:tabs>
      <w:jc w:val="both"/>
    </w:pPr>
    <w:rPr>
      <w:rFonts w:ascii="Verdana" w:hAnsi="Verdana"/>
      <w:szCs w:val="24"/>
    </w:rPr>
  </w:style>
  <w:style w:type="character" w:customStyle="1" w:styleId="VoettekstChar">
    <w:name w:val="Voettekst Char"/>
    <w:basedOn w:val="Standaardalinea-lettertype"/>
    <w:link w:val="Voettekst"/>
    <w:uiPriority w:val="99"/>
    <w:rsid w:val="0089614B"/>
    <w:rPr>
      <w:rFonts w:ascii="Verdana" w:hAnsi="Verdana"/>
      <w:szCs w:val="24"/>
    </w:rPr>
  </w:style>
  <w:style w:type="paragraph" w:styleId="Lijstalinea">
    <w:name w:val="List Paragraph"/>
    <w:basedOn w:val="Standaard"/>
    <w:uiPriority w:val="34"/>
    <w:qFormat/>
    <w:rsid w:val="007F414E"/>
    <w:pPr>
      <w:tabs>
        <w:tab w:val="clear" w:pos="709"/>
        <w:tab w:val="clear" w:pos="1418"/>
        <w:tab w:val="clear" w:pos="7371"/>
        <w:tab w:val="clear" w:pos="8505"/>
      </w:tabs>
      <w:spacing w:after="160" w:line="360" w:lineRule="auto"/>
      <w:ind w:left="720"/>
      <w:contextualSpacing/>
      <w:jc w:val="left"/>
    </w:pPr>
    <w:rPr>
      <w:rFonts w:eastAsiaTheme="minorHAnsi" w:cstheme="minorBidi"/>
      <w:color w:val="000000" w:themeColor="text1"/>
      <w:kern w:val="2"/>
      <w:szCs w:val="22"/>
      <w:shd w:val="clear" w:color="auto" w:fill="FFFFFF"/>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357009">
      <w:bodyDiv w:val="1"/>
      <w:marLeft w:val="0"/>
      <w:marRight w:val="0"/>
      <w:marTop w:val="0"/>
      <w:marBottom w:val="0"/>
      <w:divBdr>
        <w:top w:val="none" w:sz="0" w:space="0" w:color="auto"/>
        <w:left w:val="none" w:sz="0" w:space="0" w:color="auto"/>
        <w:bottom w:val="none" w:sz="0" w:space="0" w:color="auto"/>
        <w:right w:val="none" w:sz="0" w:space="0" w:color="auto"/>
      </w:divBdr>
    </w:div>
    <w:div w:id="397214076">
      <w:bodyDiv w:val="1"/>
      <w:marLeft w:val="0"/>
      <w:marRight w:val="0"/>
      <w:marTop w:val="0"/>
      <w:marBottom w:val="0"/>
      <w:divBdr>
        <w:top w:val="none" w:sz="0" w:space="0" w:color="auto"/>
        <w:left w:val="none" w:sz="0" w:space="0" w:color="auto"/>
        <w:bottom w:val="none" w:sz="0" w:space="0" w:color="auto"/>
        <w:right w:val="none" w:sz="0" w:space="0" w:color="auto"/>
      </w:divBdr>
    </w:div>
    <w:div w:id="149448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OS\OneDrive%20-%20Technische%20Verenigde%20Bedrijven\Bureaublad\algemene%20voorwaarden%20TB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9FD08975AE1CC4FB7A3922A003FDFB2" ma:contentTypeVersion="18" ma:contentTypeDescription="Een nieuw document maken." ma:contentTypeScope="" ma:versionID="b07b478c81d15d6a6b4e261e81d9aa0c">
  <xsd:schema xmlns:xsd="http://www.w3.org/2001/XMLSchema" xmlns:xs="http://www.w3.org/2001/XMLSchema" xmlns:p="http://schemas.microsoft.com/office/2006/metadata/properties" xmlns:ns2="f85532ec-ff0d-4483-899f-460aa44eef38" xmlns:ns3="4fa66d11-8cb6-4fe9-a4b8-da71b8d4e6e8" targetNamespace="http://schemas.microsoft.com/office/2006/metadata/properties" ma:root="true" ma:fieldsID="dafdcebe5fff0a19917523275dab5ac2" ns2:_="" ns3:_="">
    <xsd:import namespace="f85532ec-ff0d-4483-899f-460aa44eef38"/>
    <xsd:import namespace="4fa66d11-8cb6-4fe9-a4b8-da71b8d4e6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532ec-ff0d-4483-899f-460aa44eef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2dc3056-2474-4637-9b29-f2e287db466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a66d11-8cb6-4fe9-a4b8-da71b8d4e6e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50c0dd6-92dc-4af0-9843-ceac8267be1e}" ma:internalName="TaxCatchAll" ma:showField="CatchAllData" ma:web="4fa66d11-8cb6-4fe9-a4b8-da71b8d4e6e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TaxCatchAll xmlns="4fa66d11-8cb6-4fe9-a4b8-da71b8d4e6e8" xsi:nil="true"/>
    <lcf76f155ced4ddcb4097134ff3c332f xmlns="f85532ec-ff0d-4483-899f-460aa44eef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1C8BE5-704C-45CF-92DA-AE1F7E32B97B}">
  <ds:schemaRefs>
    <ds:schemaRef ds:uri="http://schemas.openxmlformats.org/officeDocument/2006/bibliography"/>
  </ds:schemaRefs>
</ds:datastoreItem>
</file>

<file path=customXml/itemProps2.xml><?xml version="1.0" encoding="utf-8"?>
<ds:datastoreItem xmlns:ds="http://schemas.openxmlformats.org/officeDocument/2006/customXml" ds:itemID="{DDDF1114-A4E3-4EDF-9DBD-2C501E140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532ec-ff0d-4483-899f-460aa44eef38"/>
    <ds:schemaRef ds:uri="4fa66d11-8cb6-4fe9-a4b8-da71b8d4e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0AE6C-D443-4B2F-BF8E-E0FF04F4CFF4}">
  <ds:schemaRefs>
    <ds:schemaRef ds:uri="http://schemas.microsoft.com/sharepoint/v3/contenttype/forms"/>
  </ds:schemaRefs>
</ds:datastoreItem>
</file>

<file path=customXml/itemProps4.xml><?xml version="1.0" encoding="utf-8"?>
<ds:datastoreItem xmlns:ds="http://schemas.openxmlformats.org/officeDocument/2006/customXml" ds:itemID="{2B1294FE-BD7D-453A-A4C8-CE95C98B9414}">
  <ds:schemaRefs>
    <ds:schemaRef ds:uri="http://schemas.microsoft.com/office/2006/metadata/properties"/>
    <ds:schemaRef ds:uri="http://schemas.microsoft.com/office/infopath/2007/PartnerControls"/>
    <ds:schemaRef ds:uri="4fa66d11-8cb6-4fe9-a4b8-da71b8d4e6e8"/>
    <ds:schemaRef ds:uri="f85532ec-ff0d-4483-899f-460aa44eef38"/>
  </ds:schemaRefs>
</ds:datastoreItem>
</file>

<file path=docProps/app.xml><?xml version="1.0" encoding="utf-8"?>
<Properties xmlns="http://schemas.openxmlformats.org/officeDocument/2006/extended-properties" xmlns:vt="http://schemas.openxmlformats.org/officeDocument/2006/docPropsVTypes">
  <Template>algemene voorwaarden TBN.dotx</Template>
  <TotalTime>7</TotalTime>
  <Pages>2</Pages>
  <Words>1162</Words>
  <Characters>6394</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Basis offerte Systeemintegratie</vt:lpstr>
    </vt:vector>
  </TitlesOfParts>
  <Company>Terberg</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Basis offerte Systeemintegratie</dc:title>
  <dc:creator>Amber Vos | Technisch Beheer Nederland</dc:creator>
  <cp:lastModifiedBy>Ellen van Midden</cp:lastModifiedBy>
  <cp:revision>3</cp:revision>
  <cp:lastPrinted>2016-06-23T14:22:00Z</cp:lastPrinted>
  <dcterms:created xsi:type="dcterms:W3CDTF">2026-07-28T09:59:00Z</dcterms:created>
  <dcterms:modified xsi:type="dcterms:W3CDTF">2026-07-28T10:25:00Z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0x010100C9FD08975AE1CC4FB7A3922A003FDFB2</vt:lpwstr>
  </property>
  <property fmtid="{D5CDD505-2E9C-101B-9397-08002B2CF9AE}" pid="3" name="MediaServiceImageTags">
    <vt:lpwstr/>
  </property>
</Properties>
</file>